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2091"/>
        <w:tblW w:w="9958" w:type="dxa"/>
        <w:tblBorders>
          <w:top w:val="single" w:sz="4" w:space="0" w:color="A20066" w:themeColor="text2"/>
          <w:left w:val="single" w:sz="4" w:space="0" w:color="A20066" w:themeColor="text2"/>
          <w:bottom w:val="single" w:sz="4" w:space="0" w:color="A20066" w:themeColor="text2"/>
          <w:right w:val="single" w:sz="4" w:space="0" w:color="A20066" w:themeColor="text2"/>
          <w:insideH w:val="single" w:sz="4" w:space="0" w:color="A20066" w:themeColor="text2"/>
          <w:insideV w:val="single" w:sz="4" w:space="0" w:color="A20066" w:themeColor="text2"/>
        </w:tblBorders>
        <w:tblLook w:val="04A0" w:firstRow="1" w:lastRow="0" w:firstColumn="1" w:lastColumn="0" w:noHBand="0" w:noVBand="1"/>
      </w:tblPr>
      <w:tblGrid>
        <w:gridCol w:w="2829"/>
        <w:gridCol w:w="720"/>
        <w:gridCol w:w="1534"/>
        <w:gridCol w:w="31"/>
        <w:gridCol w:w="682"/>
        <w:gridCol w:w="746"/>
        <w:gridCol w:w="146"/>
        <w:gridCol w:w="3270"/>
      </w:tblGrid>
      <w:tr w:rsidR="00520117" w:rsidRPr="002C4DAE" w14:paraId="23776D7E" w14:textId="77777777" w:rsidTr="002C4DAE">
        <w:tc>
          <w:tcPr>
            <w:tcW w:w="9958" w:type="dxa"/>
            <w:gridSpan w:val="8"/>
            <w:shd w:val="clear" w:color="auto" w:fill="A20066" w:themeFill="text2"/>
          </w:tcPr>
          <w:p w14:paraId="0F1454F1" w14:textId="5AF6E0B9" w:rsidR="00520117" w:rsidRPr="002C4DAE" w:rsidRDefault="00520117" w:rsidP="002C4DAE">
            <w:pPr>
              <w:rPr>
                <w:rFonts w:ascii="Verdana" w:hAnsi="Verdana" w:cs="Calibri"/>
                <w:b/>
                <w:bCs/>
                <w:color w:val="FFFFFF" w:themeColor="background1"/>
                <w:szCs w:val="22"/>
              </w:rPr>
            </w:pPr>
            <w:r w:rsidRPr="002C4DAE">
              <w:rPr>
                <w:rFonts w:ascii="Verdana" w:hAnsi="Verdana" w:cs="Calibri"/>
                <w:b/>
                <w:bCs/>
                <w:color w:val="FFFFFF" w:themeColor="background1"/>
                <w:szCs w:val="22"/>
              </w:rPr>
              <w:t>Uniting Referral Form</w:t>
            </w:r>
            <w:r w:rsidR="008B665A">
              <w:rPr>
                <w:rFonts w:ascii="Verdana" w:hAnsi="Verdana" w:cs="Calibri"/>
                <w:b/>
                <w:bCs/>
                <w:color w:val="FFFFFF" w:themeColor="background1"/>
                <w:szCs w:val="22"/>
              </w:rPr>
              <w:t xml:space="preserve"> -</w:t>
            </w:r>
            <w:r w:rsidRPr="002C4DAE">
              <w:rPr>
                <w:rFonts w:ascii="Verdana" w:hAnsi="Verdana" w:cs="Calibri"/>
                <w:b/>
                <w:bCs/>
                <w:color w:val="FFFFFF" w:themeColor="background1"/>
                <w:szCs w:val="22"/>
              </w:rPr>
              <w:t xml:space="preserve"> </w:t>
            </w:r>
            <w:r w:rsidR="00BC4EC2">
              <w:rPr>
                <w:rFonts w:ascii="Verdana" w:hAnsi="Verdana" w:cs="Calibri"/>
                <w:b/>
                <w:bCs/>
                <w:color w:val="FFFFFF" w:themeColor="background1"/>
                <w:szCs w:val="22"/>
              </w:rPr>
              <w:t>NDIS</w:t>
            </w:r>
          </w:p>
          <w:p w14:paraId="435EB5F6" w14:textId="6637E4F8" w:rsidR="00520117" w:rsidRPr="002C4DAE" w:rsidRDefault="00520117" w:rsidP="002C4DAE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Calibri"/>
                <w:color w:val="FFFFFF" w:themeColor="background1"/>
                <w:sz w:val="22"/>
                <w:szCs w:val="22"/>
              </w:rPr>
            </w:pPr>
            <w:r w:rsidRPr="002C4DAE">
              <w:rPr>
                <w:rStyle w:val="normaltextrun"/>
                <w:rFonts w:ascii="Verdana" w:eastAsiaTheme="majorEastAsia" w:hAnsi="Verdana" w:cs="Calibri"/>
                <w:color w:val="FFFFFF" w:themeColor="background1"/>
                <w:sz w:val="22"/>
                <w:szCs w:val="22"/>
              </w:rPr>
              <w:t xml:space="preserve">Email: </w:t>
            </w:r>
            <w:hyperlink r:id="rId11" w:history="1">
              <w:r w:rsidR="008B665A" w:rsidRPr="004C6AC9">
                <w:rPr>
                  <w:rStyle w:val="Hyperlink"/>
                  <w:rFonts w:ascii="Verdana" w:eastAsiaTheme="majorEastAsia" w:hAnsi="Verdana" w:cs="Calibri"/>
                  <w:sz w:val="22"/>
                  <w:szCs w:val="22"/>
                </w:rPr>
                <w:t>uniting.referral@vt.uniting.org</w:t>
              </w:r>
            </w:hyperlink>
            <w:r w:rsidR="008B665A">
              <w:rPr>
                <w:rStyle w:val="normaltextrun"/>
                <w:rFonts w:ascii="Verdana" w:eastAsiaTheme="majorEastAsia" w:hAnsi="Verdana" w:cs="Calibri"/>
                <w:color w:val="FFFFFF" w:themeColor="background1"/>
                <w:sz w:val="22"/>
                <w:szCs w:val="22"/>
              </w:rPr>
              <w:t xml:space="preserve"> </w:t>
            </w:r>
            <w:r w:rsidRPr="002C4DAE">
              <w:rPr>
                <w:rStyle w:val="normaltextrun"/>
                <w:rFonts w:ascii="Verdana" w:eastAsiaTheme="majorEastAsia" w:hAnsi="Verdana" w:cs="Calibri"/>
                <w:color w:val="FFFFFF" w:themeColor="background1"/>
                <w:sz w:val="22"/>
                <w:szCs w:val="22"/>
              </w:rPr>
              <w:t>Contact: 1300 277 478</w:t>
            </w:r>
            <w:r w:rsidRPr="002C4DAE">
              <w:rPr>
                <w:rStyle w:val="eop"/>
                <w:rFonts w:ascii="Verdana" w:eastAsiaTheme="majorEastAsia" w:hAnsi="Verdana" w:cs="Calibri"/>
                <w:color w:val="FFFFFF" w:themeColor="background1"/>
                <w:sz w:val="22"/>
                <w:szCs w:val="22"/>
              </w:rPr>
              <w:t> </w:t>
            </w:r>
          </w:p>
        </w:tc>
      </w:tr>
      <w:tr w:rsidR="003B3132" w:rsidRPr="002C4DAE" w14:paraId="0196E920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37B04D6C" w14:textId="050AEBB3" w:rsidR="003B3132" w:rsidRPr="002C4DAE" w:rsidRDefault="002C4DAE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</w:rPr>
              <w:t>Consumer</w:t>
            </w:r>
            <w:r w:rsidR="003B3132" w:rsidRPr="002C4DAE">
              <w:rPr>
                <w:rFonts w:ascii="Verdana" w:hAnsi="Verdana" w:cs="Calibri"/>
                <w:b/>
                <w:bCs/>
                <w:sz w:val="20"/>
                <w:szCs w:val="20"/>
              </w:rPr>
              <w:t xml:space="preserve"> DETAILS</w:t>
            </w:r>
          </w:p>
        </w:tc>
      </w:tr>
      <w:tr w:rsidR="00520117" w:rsidRPr="002C4DAE" w14:paraId="24D3BB7C" w14:textId="77777777" w:rsidTr="002C4DAE">
        <w:tc>
          <w:tcPr>
            <w:tcW w:w="3549" w:type="dxa"/>
            <w:gridSpan w:val="2"/>
          </w:tcPr>
          <w:p w14:paraId="157A2FA5" w14:textId="20364675" w:rsidR="00520117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Given </w:t>
            </w:r>
            <w:r w:rsidR="00520117" w:rsidRPr="002C4DAE">
              <w:rPr>
                <w:rFonts w:ascii="Verdana" w:hAnsi="Verdana" w:cs="Calibri"/>
                <w:sz w:val="20"/>
                <w:szCs w:val="20"/>
              </w:rPr>
              <w:t>Name</w:t>
            </w:r>
            <w:r w:rsidRPr="002C4DAE">
              <w:rPr>
                <w:rFonts w:ascii="Verdana" w:hAnsi="Verdana" w:cs="Calibri"/>
                <w:sz w:val="20"/>
                <w:szCs w:val="20"/>
              </w:rPr>
              <w:t>:</w:t>
            </w:r>
          </w:p>
        </w:tc>
        <w:tc>
          <w:tcPr>
            <w:tcW w:w="2993" w:type="dxa"/>
            <w:gridSpan w:val="4"/>
          </w:tcPr>
          <w:p w14:paraId="0B827735" w14:textId="12FE6259" w:rsidR="00520117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Surname: </w:t>
            </w:r>
          </w:p>
        </w:tc>
        <w:tc>
          <w:tcPr>
            <w:tcW w:w="3416" w:type="dxa"/>
            <w:gridSpan w:val="2"/>
          </w:tcPr>
          <w:p w14:paraId="2723D5F4" w14:textId="3B0330CE" w:rsidR="00520117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Preferred name:</w:t>
            </w:r>
          </w:p>
        </w:tc>
      </w:tr>
      <w:tr w:rsidR="004A1E63" w:rsidRPr="002C4DAE" w14:paraId="27BE232B" w14:textId="77777777" w:rsidTr="002C4DAE">
        <w:tc>
          <w:tcPr>
            <w:tcW w:w="5083" w:type="dxa"/>
            <w:gridSpan w:val="3"/>
          </w:tcPr>
          <w:p w14:paraId="520365DB" w14:textId="7AF62894" w:rsidR="004A1E63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DOB:</w:t>
            </w:r>
          </w:p>
        </w:tc>
        <w:tc>
          <w:tcPr>
            <w:tcW w:w="4875" w:type="dxa"/>
            <w:gridSpan w:val="5"/>
          </w:tcPr>
          <w:p w14:paraId="7FCE4871" w14:textId="013E3C8F" w:rsidR="004A1E63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Date of referral:</w:t>
            </w:r>
          </w:p>
        </w:tc>
      </w:tr>
      <w:tr w:rsidR="00520117" w:rsidRPr="002C4DAE" w14:paraId="5D64CFCA" w14:textId="77777777" w:rsidTr="002C4DAE">
        <w:tc>
          <w:tcPr>
            <w:tcW w:w="9958" w:type="dxa"/>
            <w:gridSpan w:val="8"/>
          </w:tcPr>
          <w:p w14:paraId="69CC4AF7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Residential Address: </w:t>
            </w:r>
          </w:p>
        </w:tc>
      </w:tr>
      <w:tr w:rsidR="00520117" w:rsidRPr="002C4DAE" w14:paraId="6F0BA87A" w14:textId="77777777" w:rsidTr="002C4DAE">
        <w:tc>
          <w:tcPr>
            <w:tcW w:w="5114" w:type="dxa"/>
            <w:gridSpan w:val="4"/>
          </w:tcPr>
          <w:p w14:paraId="7F8469AC" w14:textId="46E5AE9A" w:rsidR="00520117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Telephone</w:t>
            </w:r>
            <w:r w:rsidR="00520117" w:rsidRPr="002C4DAE">
              <w:rPr>
                <w:rFonts w:ascii="Verdana" w:hAnsi="Verdana" w:cs="Calibri"/>
                <w:sz w:val="20"/>
                <w:szCs w:val="20"/>
              </w:rPr>
              <w:t>: (Home)</w:t>
            </w:r>
          </w:p>
        </w:tc>
        <w:tc>
          <w:tcPr>
            <w:tcW w:w="4844" w:type="dxa"/>
            <w:gridSpan w:val="4"/>
          </w:tcPr>
          <w:p w14:paraId="15D6DDE7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(Mobile) </w:t>
            </w:r>
          </w:p>
        </w:tc>
      </w:tr>
      <w:tr w:rsidR="00520117" w:rsidRPr="002C4DAE" w14:paraId="3CFE1AC5" w14:textId="77777777" w:rsidTr="002C4DAE">
        <w:tc>
          <w:tcPr>
            <w:tcW w:w="9958" w:type="dxa"/>
            <w:gridSpan w:val="8"/>
          </w:tcPr>
          <w:p w14:paraId="2D4B4E0D" w14:textId="77777777" w:rsidR="00520117" w:rsidRPr="002C4DAE" w:rsidRDefault="00520117" w:rsidP="002C4DAE">
            <w:pPr>
              <w:tabs>
                <w:tab w:val="left" w:pos="1240"/>
              </w:tabs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Email: </w:t>
            </w:r>
          </w:p>
        </w:tc>
      </w:tr>
      <w:tr w:rsidR="00520117" w:rsidRPr="002C4DAE" w14:paraId="77D3D366" w14:textId="77777777" w:rsidTr="002C4DAE">
        <w:tc>
          <w:tcPr>
            <w:tcW w:w="5114" w:type="dxa"/>
            <w:gridSpan w:val="4"/>
          </w:tcPr>
          <w:p w14:paraId="7B55CD6E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Country of birth: </w:t>
            </w:r>
          </w:p>
        </w:tc>
        <w:tc>
          <w:tcPr>
            <w:tcW w:w="4844" w:type="dxa"/>
            <w:gridSpan w:val="4"/>
          </w:tcPr>
          <w:p w14:paraId="25B6FB4F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Preferred language: </w:t>
            </w:r>
          </w:p>
        </w:tc>
      </w:tr>
      <w:tr w:rsidR="00520117" w:rsidRPr="002C4DAE" w14:paraId="0DC0E8EC" w14:textId="77777777" w:rsidTr="002C4DAE">
        <w:tc>
          <w:tcPr>
            <w:tcW w:w="5114" w:type="dxa"/>
            <w:gridSpan w:val="4"/>
          </w:tcPr>
          <w:p w14:paraId="1461D7C2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Identifies as Aboriginal/Torres Strait Islander</w:t>
            </w:r>
            <w:r w:rsidRPr="002C4DAE">
              <w:rPr>
                <w:rFonts w:ascii="Verdana" w:hAnsi="Verdana" w:cs="Calibri"/>
                <w:sz w:val="20"/>
                <w:szCs w:val="20"/>
              </w:rPr>
              <w:t xml:space="preserve">: </w:t>
            </w:r>
          </w:p>
          <w:p w14:paraId="089EEFF1" w14:textId="0531FB16" w:rsidR="00520117" w:rsidRPr="002C4DAE" w:rsidRDefault="006A28F9" w:rsidP="002C4DAE">
            <w:pPr>
              <w:rPr>
                <w:rFonts w:ascii="Verdana" w:hAnsi="Verdana" w:cs="Calibri"/>
                <w:sz w:val="20"/>
                <w:szCs w:val="20"/>
              </w:rPr>
            </w:pP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151714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976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="00520117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Yes</w:t>
            </w:r>
            <w:r w:rsidR="00520117" w:rsidRPr="002C4DAE">
              <w:rPr>
                <w:rFonts w:ascii="Verdana" w:hAnsi="Verdana" w:cs="Calibri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110850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117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="00520117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No</w:t>
            </w:r>
          </w:p>
        </w:tc>
        <w:tc>
          <w:tcPr>
            <w:tcW w:w="4844" w:type="dxa"/>
            <w:gridSpan w:val="4"/>
          </w:tcPr>
          <w:p w14:paraId="5467A872" w14:textId="77777777" w:rsidR="00520117" w:rsidRPr="002C4DAE" w:rsidRDefault="00520117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Interpreter required:</w:t>
            </w:r>
            <w:r w:rsidRPr="002C4DAE">
              <w:rPr>
                <w:rFonts w:ascii="Verdana" w:hAnsi="Verdana" w:cs="Calibri"/>
                <w:sz w:val="20"/>
                <w:szCs w:val="20"/>
              </w:rPr>
              <w:t xml:space="preserve">                     </w:t>
            </w:r>
          </w:p>
          <w:p w14:paraId="27B60A96" w14:textId="0E80CCD7" w:rsidR="00520117" w:rsidRPr="002C4DAE" w:rsidRDefault="006A28F9" w:rsidP="002C4DAE">
            <w:pPr>
              <w:rPr>
                <w:rFonts w:ascii="Verdana" w:hAnsi="Verdana" w:cs="Calibri"/>
                <w:sz w:val="20"/>
                <w:szCs w:val="20"/>
              </w:rPr>
            </w:pP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208983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117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="00520117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Yes</w:t>
            </w:r>
            <w:r w:rsidR="00520117" w:rsidRPr="002C4DAE">
              <w:rPr>
                <w:rFonts w:ascii="Verdana" w:hAnsi="Verdana" w:cs="Calibri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212719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117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="00520117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No                </w:t>
            </w:r>
          </w:p>
        </w:tc>
      </w:tr>
      <w:tr w:rsidR="00220C60" w:rsidRPr="002C4DAE" w14:paraId="20C9F905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72FAF65B" w14:textId="5969D691" w:rsidR="00220C60" w:rsidRPr="002C4DAE" w:rsidRDefault="00220C60" w:rsidP="002C4DAE">
            <w:pPr>
              <w:rPr>
                <w:rFonts w:ascii="Verdana" w:hAnsi="Verdana" w:cs="Calibri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 w:cs="Calibri"/>
                <w:b/>
                <w:bCs/>
                <w:sz w:val="20"/>
                <w:szCs w:val="20"/>
              </w:rPr>
              <w:t>LIVING STATUS</w:t>
            </w:r>
          </w:p>
        </w:tc>
      </w:tr>
      <w:tr w:rsidR="00220C60" w:rsidRPr="002C4DAE" w14:paraId="2252DF2A" w14:textId="77777777" w:rsidTr="002C4DAE">
        <w:tc>
          <w:tcPr>
            <w:tcW w:w="9958" w:type="dxa"/>
            <w:gridSpan w:val="8"/>
          </w:tcPr>
          <w:p w14:paraId="5997743B" w14:textId="4805D0B8" w:rsidR="00220C60" w:rsidRPr="002C4DAE" w:rsidRDefault="00220C60" w:rsidP="002C4DAE">
            <w:pPr>
              <w:rPr>
                <w:rFonts w:ascii="Verdana" w:hAnsi="Verdana" w:cs="Calibri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Type of Residence:  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173315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 Home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8774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Aged Care Facility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210510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SDA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208409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SIL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189063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other</w:t>
            </w:r>
          </w:p>
        </w:tc>
      </w:tr>
      <w:tr w:rsidR="00220C60" w:rsidRPr="002C4DAE" w14:paraId="3B7E5E44" w14:textId="77777777" w:rsidTr="002C4DAE">
        <w:tc>
          <w:tcPr>
            <w:tcW w:w="9958" w:type="dxa"/>
            <w:gridSpan w:val="8"/>
          </w:tcPr>
          <w:p w14:paraId="57AA4DFA" w14:textId="52B6B4F0" w:rsidR="00220C60" w:rsidRPr="002C4DAE" w:rsidRDefault="00220C60" w:rsidP="002C4DAE">
            <w:pPr>
              <w:rPr>
                <w:rFonts w:ascii="Verdana" w:hAnsi="Verdana" w:cs="Calibri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Living alone? :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114569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Yes</w:t>
            </w:r>
            <w:r w:rsidRPr="002C4DAE">
              <w:rPr>
                <w:rFonts w:ascii="Verdana" w:hAnsi="Verdana" w:cs="Calibri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69460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</w:t>
            </w: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No </w:t>
            </w: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ab/>
            </w:r>
          </w:p>
        </w:tc>
      </w:tr>
      <w:tr w:rsidR="00220C60" w:rsidRPr="002C4DAE" w14:paraId="2F71C17C" w14:textId="77777777" w:rsidTr="002C4DAE">
        <w:tc>
          <w:tcPr>
            <w:tcW w:w="9958" w:type="dxa"/>
            <w:gridSpan w:val="8"/>
          </w:tcPr>
          <w:p w14:paraId="5AE8C8F2" w14:textId="72709030" w:rsidR="00220C60" w:rsidRPr="002C4DAE" w:rsidRDefault="00220C60" w:rsidP="002C4DAE">
            <w:pPr>
              <w:rPr>
                <w:rFonts w:ascii="Verdana" w:hAnsi="Verdana" w:cs="Calibri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Access to Home (i.e. Parking on street): </w:t>
            </w:r>
          </w:p>
        </w:tc>
      </w:tr>
      <w:tr w:rsidR="00220C60" w:rsidRPr="002C4DAE" w14:paraId="08F94E8A" w14:textId="77777777" w:rsidTr="002C4DAE">
        <w:tc>
          <w:tcPr>
            <w:tcW w:w="9958" w:type="dxa"/>
            <w:gridSpan w:val="8"/>
          </w:tcPr>
          <w:p w14:paraId="4072A38E" w14:textId="191555D1" w:rsidR="00220C60" w:rsidRPr="002C4DAE" w:rsidRDefault="00220C60" w:rsidP="002C4DAE">
            <w:pPr>
              <w:rPr>
                <w:rFonts w:ascii="Verdana" w:hAnsi="Verdana" w:cs="Calibri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Home Risk Assessment – please specify if you are aware of any issues that may impact on the </w:t>
            </w:r>
            <w:r w:rsidR="00BC4EC2">
              <w:rPr>
                <w:rFonts w:ascii="Verdana" w:hAnsi="Verdana" w:cs="Calibri"/>
                <w:sz w:val="20"/>
                <w:szCs w:val="20"/>
              </w:rPr>
              <w:t xml:space="preserve">consumer </w:t>
            </w:r>
            <w:r w:rsidRPr="002C4DAE">
              <w:rPr>
                <w:rFonts w:ascii="Verdana" w:hAnsi="Verdana" w:cs="Calibri"/>
                <w:sz w:val="20"/>
                <w:szCs w:val="20"/>
              </w:rPr>
              <w:t>or service provider safety.</w:t>
            </w:r>
          </w:p>
        </w:tc>
      </w:tr>
      <w:tr w:rsidR="00220C60" w:rsidRPr="002C4DAE" w14:paraId="6F61AC2E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3CB463B3" w14:textId="77777777" w:rsidR="00220C60" w:rsidRPr="002C4DAE" w:rsidRDefault="00220C60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 w:rsidRPr="002C4DAE">
              <w:rPr>
                <w:rFonts w:ascii="Verdana" w:hAnsi="Verdana" w:cs="Calibri"/>
                <w:b/>
                <w:bCs/>
                <w:sz w:val="20"/>
                <w:szCs w:val="20"/>
              </w:rPr>
              <w:t xml:space="preserve">EMERGENCY CONTACT </w:t>
            </w:r>
          </w:p>
        </w:tc>
      </w:tr>
      <w:tr w:rsidR="00220C60" w:rsidRPr="002C4DAE" w14:paraId="60BD34CA" w14:textId="77777777" w:rsidTr="002C4DAE">
        <w:tc>
          <w:tcPr>
            <w:tcW w:w="3549" w:type="dxa"/>
            <w:gridSpan w:val="2"/>
          </w:tcPr>
          <w:p w14:paraId="11175EF8" w14:textId="77777777" w:rsidR="00220C60" w:rsidRPr="002C4DAE" w:rsidRDefault="00220C60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Name:</w:t>
            </w:r>
          </w:p>
        </w:tc>
        <w:tc>
          <w:tcPr>
            <w:tcW w:w="2993" w:type="dxa"/>
            <w:gridSpan w:val="4"/>
          </w:tcPr>
          <w:p w14:paraId="48A3061E" w14:textId="77777777" w:rsidR="00220C60" w:rsidRPr="002C4DAE" w:rsidRDefault="00220C60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Contact: </w:t>
            </w:r>
          </w:p>
        </w:tc>
        <w:tc>
          <w:tcPr>
            <w:tcW w:w="3416" w:type="dxa"/>
            <w:gridSpan w:val="2"/>
          </w:tcPr>
          <w:p w14:paraId="312E8551" w14:textId="77777777" w:rsidR="00220C60" w:rsidRPr="002C4DAE" w:rsidRDefault="00220C60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Relationship: </w:t>
            </w:r>
          </w:p>
        </w:tc>
      </w:tr>
      <w:tr w:rsidR="00220C60" w:rsidRPr="002C4DAE" w14:paraId="424086C1" w14:textId="77777777" w:rsidTr="002C4DAE">
        <w:tc>
          <w:tcPr>
            <w:tcW w:w="3549" w:type="dxa"/>
            <w:gridSpan w:val="2"/>
          </w:tcPr>
          <w:p w14:paraId="559F0458" w14:textId="77777777" w:rsidR="00220C60" w:rsidRPr="002C4DAE" w:rsidRDefault="006A28F9" w:rsidP="002C4DAE">
            <w:pPr>
              <w:rPr>
                <w:rFonts w:ascii="Verdana" w:hAnsi="Verdana" w:cs="Calibri"/>
                <w:sz w:val="20"/>
                <w:szCs w:val="20"/>
              </w:rPr>
            </w:pP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86995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C60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0C60" w:rsidRPr="002C4DAE">
              <w:rPr>
                <w:rFonts w:ascii="Verdana" w:hAnsi="Verdana" w:cs="Calibri"/>
                <w:sz w:val="20"/>
                <w:szCs w:val="20"/>
              </w:rPr>
              <w:t xml:space="preserve"> Carer </w:t>
            </w:r>
            <w:sdt>
              <w:sdtPr>
                <w:rPr>
                  <w:rFonts w:ascii="Verdana" w:hAnsi="Verdana" w:cs="Calibri"/>
                  <w:color w:val="231F20"/>
                  <w:sz w:val="20"/>
                  <w:szCs w:val="20"/>
                </w:rPr>
                <w:id w:val="-28659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C60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0C60" w:rsidRPr="002C4DAE">
              <w:rPr>
                <w:rFonts w:ascii="Verdana" w:hAnsi="Verdana" w:cs="Calibri"/>
                <w:sz w:val="20"/>
                <w:szCs w:val="20"/>
              </w:rPr>
              <w:t xml:space="preserve"> Home supervisor (SIL) </w:t>
            </w:r>
          </w:p>
        </w:tc>
        <w:tc>
          <w:tcPr>
            <w:tcW w:w="2993" w:type="dxa"/>
            <w:gridSpan w:val="4"/>
          </w:tcPr>
          <w:p w14:paraId="50769170" w14:textId="77777777" w:rsidR="00220C60" w:rsidRPr="002C4DAE" w:rsidRDefault="00220C60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Name:                             </w:t>
            </w:r>
          </w:p>
        </w:tc>
        <w:tc>
          <w:tcPr>
            <w:tcW w:w="3416" w:type="dxa"/>
            <w:gridSpan w:val="2"/>
          </w:tcPr>
          <w:p w14:paraId="6FB65DFC" w14:textId="77777777" w:rsidR="00220C60" w:rsidRPr="002C4DAE" w:rsidRDefault="00220C60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Phone:                             </w:t>
            </w:r>
          </w:p>
        </w:tc>
      </w:tr>
      <w:tr w:rsidR="00F0454A" w:rsidRPr="002C4DAE" w14:paraId="3C52B1FA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191100A6" w14:textId="278BA46C" w:rsidR="00F0454A" w:rsidRPr="002C4DAE" w:rsidRDefault="00F0454A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 w:rsidRPr="002C4DAE">
              <w:rPr>
                <w:rFonts w:ascii="Verdana" w:hAnsi="Verdana" w:cs="Calibri"/>
                <w:b/>
                <w:bCs/>
                <w:color w:val="231F20"/>
                <w:sz w:val="20"/>
                <w:szCs w:val="20"/>
              </w:rPr>
              <w:t>AUTHORISED REPRESENTATIVES</w:t>
            </w:r>
          </w:p>
        </w:tc>
      </w:tr>
      <w:tr w:rsidR="00F0454A" w:rsidRPr="002C4DAE" w14:paraId="28C951CC" w14:textId="77777777" w:rsidTr="002C4DAE">
        <w:tc>
          <w:tcPr>
            <w:tcW w:w="9958" w:type="dxa"/>
            <w:gridSpan w:val="8"/>
          </w:tcPr>
          <w:p w14:paraId="6BC612BA" w14:textId="35174B79" w:rsidR="00F0454A" w:rsidRPr="002C4DAE" w:rsidRDefault="006A28F9" w:rsidP="002C4DAE">
            <w:pPr>
              <w:rPr>
                <w:rFonts w:ascii="Verdana" w:hAnsi="Verdana" w:cs="Calibri"/>
                <w:sz w:val="20"/>
                <w:szCs w:val="20"/>
              </w:rPr>
            </w:pPr>
            <w:sdt>
              <w:sdtPr>
                <w:rPr>
                  <w:rFonts w:ascii="Verdana" w:hAnsi="Verdana" w:cs="Calibri Light"/>
                  <w:color w:val="2B579A"/>
                  <w:sz w:val="18"/>
                  <w:szCs w:val="18"/>
                  <w:shd w:val="clear" w:color="auto" w:fill="E6E6E6"/>
                </w:rPr>
                <w:id w:val="-108814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54A" w:rsidRPr="002C4DAE">
                  <w:rPr>
                    <w:rFonts w:ascii="Segoe UI Symbol" w:eastAsia="MS Gothic" w:hAnsi="Segoe UI Symbol" w:cs="Segoe UI Symbol"/>
                    <w:color w:val="2B579A"/>
                    <w:sz w:val="18"/>
                    <w:szCs w:val="18"/>
                    <w:shd w:val="clear" w:color="auto" w:fill="E6E6E6"/>
                  </w:rPr>
                  <w:t>☐</w:t>
                </w:r>
              </w:sdtContent>
            </w:sdt>
            <w:r w:rsidR="00F0454A" w:rsidRPr="002C4DAE">
              <w:rPr>
                <w:rFonts w:ascii="Verdana" w:hAnsi="Verdana" w:cs="Calibri Light"/>
                <w:sz w:val="18"/>
                <w:szCs w:val="18"/>
              </w:rPr>
              <w:t xml:space="preserve">  EPoA – medical     </w:t>
            </w:r>
            <w:sdt>
              <w:sdtPr>
                <w:rPr>
                  <w:rFonts w:ascii="Verdana" w:hAnsi="Verdana" w:cs="Calibri Light"/>
                  <w:color w:val="2B579A"/>
                  <w:sz w:val="18"/>
                  <w:szCs w:val="18"/>
                  <w:shd w:val="clear" w:color="auto" w:fill="E6E6E6"/>
                </w:rPr>
                <w:id w:val="-95393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4F3D" w:rsidRPr="002C4DA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0454A" w:rsidRPr="002C4DAE">
              <w:rPr>
                <w:rFonts w:ascii="Verdana" w:hAnsi="Verdana" w:cs="Calibri Light"/>
                <w:sz w:val="18"/>
                <w:szCs w:val="18"/>
              </w:rPr>
              <w:t xml:space="preserve">  </w:t>
            </w:r>
            <w:r w:rsidR="00780F15" w:rsidRPr="002C4DAE">
              <w:rPr>
                <w:rFonts w:ascii="Verdana" w:hAnsi="Verdana" w:cs="Calibri Light"/>
                <w:sz w:val="18"/>
                <w:szCs w:val="18"/>
              </w:rPr>
              <w:t xml:space="preserve">EPoA – financial  </w:t>
            </w:r>
            <w:sdt>
              <w:sdtPr>
                <w:rPr>
                  <w:rFonts w:ascii="Verdana" w:hAnsi="Verdana" w:cs="Calibri Light"/>
                  <w:color w:val="2B579A"/>
                  <w:sz w:val="18"/>
                  <w:szCs w:val="18"/>
                  <w:shd w:val="clear" w:color="auto" w:fill="E6E6E6"/>
                </w:rPr>
                <w:id w:val="-156794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54A" w:rsidRPr="002C4DA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0454A" w:rsidRPr="002C4DAE">
              <w:rPr>
                <w:rFonts w:ascii="Verdana" w:hAnsi="Verdana" w:cs="Calibri Light"/>
                <w:sz w:val="18"/>
                <w:szCs w:val="18"/>
              </w:rPr>
              <w:t xml:space="preserve">  Guardian                 </w:t>
            </w:r>
            <w:sdt>
              <w:sdtPr>
                <w:rPr>
                  <w:rFonts w:ascii="Verdana" w:hAnsi="Verdana" w:cs="Calibri Light"/>
                  <w:caps/>
                  <w:color w:val="2B579A"/>
                  <w:sz w:val="18"/>
                  <w:szCs w:val="18"/>
                  <w:shd w:val="clear" w:color="auto" w:fill="E6E6E6"/>
                </w:rPr>
                <w:id w:val="1388848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54A" w:rsidRPr="002C4DA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0454A" w:rsidRPr="002C4DAE">
              <w:rPr>
                <w:rFonts w:ascii="Verdana" w:hAnsi="Verdana" w:cs="Calibri Light"/>
                <w:sz w:val="18"/>
                <w:szCs w:val="18"/>
              </w:rPr>
              <w:t xml:space="preserve">  Administrator                  </w:t>
            </w:r>
          </w:p>
        </w:tc>
      </w:tr>
      <w:tr w:rsidR="00704B9A" w:rsidRPr="002C4DAE" w14:paraId="072489EA" w14:textId="77777777" w:rsidTr="002C4DAE">
        <w:tc>
          <w:tcPr>
            <w:tcW w:w="5114" w:type="dxa"/>
            <w:gridSpan w:val="4"/>
          </w:tcPr>
          <w:p w14:paraId="2EC8F96F" w14:textId="792EF41F" w:rsidR="00704B9A" w:rsidRPr="002C4DAE" w:rsidRDefault="00704B9A" w:rsidP="002C4DAE">
            <w:pPr>
              <w:rPr>
                <w:rFonts w:ascii="Verdana" w:hAnsi="Verdana" w:cs="Calibri Light"/>
                <w:color w:val="2B579A"/>
                <w:sz w:val="18"/>
                <w:szCs w:val="18"/>
                <w:shd w:val="clear" w:color="auto" w:fill="E6E6E6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Name:</w:t>
            </w:r>
          </w:p>
        </w:tc>
        <w:tc>
          <w:tcPr>
            <w:tcW w:w="1574" w:type="dxa"/>
            <w:gridSpan w:val="3"/>
          </w:tcPr>
          <w:p w14:paraId="6F15F2A9" w14:textId="1958541B" w:rsidR="00704B9A" w:rsidRPr="002C4DAE" w:rsidRDefault="00704B9A" w:rsidP="002C4DAE">
            <w:pPr>
              <w:rPr>
                <w:rFonts w:ascii="Verdana" w:hAnsi="Verdana" w:cs="Calibri Light"/>
                <w:color w:val="2B579A"/>
                <w:sz w:val="18"/>
                <w:szCs w:val="18"/>
                <w:shd w:val="clear" w:color="auto" w:fill="E6E6E6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Contact: </w:t>
            </w:r>
          </w:p>
        </w:tc>
        <w:tc>
          <w:tcPr>
            <w:tcW w:w="3270" w:type="dxa"/>
          </w:tcPr>
          <w:p w14:paraId="4CD7A011" w14:textId="6C9F599C" w:rsidR="00704B9A" w:rsidRPr="002C4DAE" w:rsidRDefault="00704B9A" w:rsidP="002C4DAE">
            <w:pPr>
              <w:rPr>
                <w:rFonts w:ascii="Verdana" w:hAnsi="Verdana" w:cs="Calibri Light"/>
                <w:color w:val="2B579A"/>
                <w:sz w:val="18"/>
                <w:szCs w:val="18"/>
                <w:shd w:val="clear" w:color="auto" w:fill="E6E6E6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Relationship: </w:t>
            </w:r>
          </w:p>
        </w:tc>
      </w:tr>
      <w:tr w:rsidR="00704B9A" w:rsidRPr="002C4DAE" w14:paraId="2F19B965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2B9C87FD" w14:textId="5F243684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b/>
                <w:bCs/>
                <w:sz w:val="20"/>
                <w:szCs w:val="20"/>
              </w:rPr>
              <w:t>GP DETAILS</w:t>
            </w:r>
          </w:p>
        </w:tc>
      </w:tr>
      <w:tr w:rsidR="00704B9A" w:rsidRPr="002C4DAE" w14:paraId="6C8FEF2A" w14:textId="77777777" w:rsidTr="002C4DAE">
        <w:tc>
          <w:tcPr>
            <w:tcW w:w="5114" w:type="dxa"/>
            <w:gridSpan w:val="4"/>
          </w:tcPr>
          <w:p w14:paraId="0CBECBAA" w14:textId="49781D66" w:rsidR="00704B9A" w:rsidRPr="002C4DAE" w:rsidRDefault="00704B9A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Name: </w:t>
            </w:r>
          </w:p>
        </w:tc>
        <w:tc>
          <w:tcPr>
            <w:tcW w:w="4844" w:type="dxa"/>
            <w:gridSpan w:val="4"/>
          </w:tcPr>
          <w:p w14:paraId="556DB39A" w14:textId="200CACDF" w:rsidR="00704B9A" w:rsidRPr="002C4DAE" w:rsidRDefault="00704B9A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 xml:space="preserve">Contact: </w:t>
            </w:r>
          </w:p>
        </w:tc>
      </w:tr>
      <w:tr w:rsidR="00704B9A" w:rsidRPr="002C4DAE" w14:paraId="307CC865" w14:textId="77777777" w:rsidTr="002C4DAE">
        <w:tc>
          <w:tcPr>
            <w:tcW w:w="9958" w:type="dxa"/>
            <w:gridSpan w:val="8"/>
          </w:tcPr>
          <w:p w14:paraId="49252156" w14:textId="1F242A3C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Clinic Address:</w:t>
            </w:r>
          </w:p>
        </w:tc>
      </w:tr>
      <w:tr w:rsidR="00704B9A" w:rsidRPr="002C4DAE" w14:paraId="4FAE983E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407E7DD8" w14:textId="3762D9D7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0"/>
              <w:ind w:left="0" w:right="600"/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  <w:t>FUNDS MANAGEMENT</w:t>
            </w:r>
          </w:p>
        </w:tc>
      </w:tr>
      <w:tr w:rsidR="00704B9A" w:rsidRPr="002C4DAE" w14:paraId="18B17A22" w14:textId="77777777" w:rsidTr="002C4DAE">
        <w:tc>
          <w:tcPr>
            <w:tcW w:w="9958" w:type="dxa"/>
            <w:gridSpan w:val="8"/>
          </w:tcPr>
          <w:p w14:paraId="78135504" w14:textId="3301F110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How are the Participant’s funds managed?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2872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NDIA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69561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Plan Managed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36213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Self-Managed</w:t>
            </w:r>
          </w:p>
        </w:tc>
      </w:tr>
      <w:tr w:rsidR="00704B9A" w:rsidRPr="002C4DAE" w14:paraId="426F7E39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016608E2" w14:textId="170F11D5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  <w:t xml:space="preserve">PLAN NOMINEE DETAIL OR SUPPORT COORDINATOR DETAILS </w:t>
            </w:r>
          </w:p>
        </w:tc>
      </w:tr>
      <w:tr w:rsidR="00704B9A" w:rsidRPr="002C4DAE" w14:paraId="6BD44A28" w14:textId="77777777" w:rsidTr="002C4DAE">
        <w:tc>
          <w:tcPr>
            <w:tcW w:w="2829" w:type="dxa"/>
          </w:tcPr>
          <w:p w14:paraId="24A63E4D" w14:textId="41E28528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Name:</w:t>
            </w:r>
          </w:p>
        </w:tc>
        <w:tc>
          <w:tcPr>
            <w:tcW w:w="2967" w:type="dxa"/>
            <w:gridSpan w:val="4"/>
          </w:tcPr>
          <w:p w14:paraId="6C531888" w14:textId="219D1507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Phone:</w:t>
            </w:r>
          </w:p>
        </w:tc>
        <w:tc>
          <w:tcPr>
            <w:tcW w:w="4162" w:type="dxa"/>
            <w:gridSpan w:val="3"/>
          </w:tcPr>
          <w:p w14:paraId="246257F0" w14:textId="39F278E8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Email:</w:t>
            </w:r>
          </w:p>
        </w:tc>
      </w:tr>
      <w:tr w:rsidR="00704B9A" w:rsidRPr="002C4DAE" w14:paraId="00A8EA7D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61C93FFE" w14:textId="17ABC925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  <w:t>PLAN DETAILS</w:t>
            </w:r>
          </w:p>
        </w:tc>
      </w:tr>
      <w:tr w:rsidR="00703757" w:rsidRPr="002C4DAE" w14:paraId="2D7D481D" w14:textId="77777777" w:rsidTr="002C4DAE">
        <w:tc>
          <w:tcPr>
            <w:tcW w:w="5083" w:type="dxa"/>
            <w:gridSpan w:val="3"/>
          </w:tcPr>
          <w:p w14:paraId="2B83D5CF" w14:textId="5BA19619" w:rsidR="00703757" w:rsidRPr="002C4DAE" w:rsidRDefault="00703757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Hours available for service:</w:t>
            </w:r>
          </w:p>
        </w:tc>
        <w:tc>
          <w:tcPr>
            <w:tcW w:w="4875" w:type="dxa"/>
            <w:gridSpan w:val="5"/>
          </w:tcPr>
          <w:p w14:paraId="6CFC7E11" w14:textId="67D46E8A" w:rsidR="00703757" w:rsidRPr="002C4DAE" w:rsidRDefault="00703757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Funding available for service: </w:t>
            </w:r>
          </w:p>
        </w:tc>
      </w:tr>
      <w:tr w:rsidR="00704B9A" w:rsidRPr="002C4DAE" w14:paraId="20018932" w14:textId="77777777" w:rsidTr="002C4DAE">
        <w:tc>
          <w:tcPr>
            <w:tcW w:w="9958" w:type="dxa"/>
            <w:gridSpan w:val="8"/>
          </w:tcPr>
          <w:p w14:paraId="507E8001" w14:textId="38290618" w:rsidR="00704B9A" w:rsidRPr="002C4DAE" w:rsidRDefault="00704B9A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Please attach the NDIS plan </w:t>
            </w:r>
          </w:p>
        </w:tc>
      </w:tr>
      <w:tr w:rsidR="00C60548" w:rsidRPr="002C4DAE" w14:paraId="0C1D4438" w14:textId="77777777" w:rsidTr="002C4DAE">
        <w:tc>
          <w:tcPr>
            <w:tcW w:w="5114" w:type="dxa"/>
            <w:gridSpan w:val="4"/>
          </w:tcPr>
          <w:p w14:paraId="48D29F37" w14:textId="668E535E" w:rsidR="00C60548" w:rsidRPr="002C4DAE" w:rsidRDefault="00C60548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NDIS number: </w:t>
            </w:r>
          </w:p>
        </w:tc>
        <w:tc>
          <w:tcPr>
            <w:tcW w:w="4844" w:type="dxa"/>
            <w:gridSpan w:val="4"/>
          </w:tcPr>
          <w:p w14:paraId="0ACD96C2" w14:textId="63A6CA67" w:rsidR="00C60548" w:rsidRPr="002C4DAE" w:rsidRDefault="00C60548" w:rsidP="002C4DAE">
            <w:pPr>
              <w:pStyle w:val="TableParagraph"/>
              <w:tabs>
                <w:tab w:val="right" w:pos="9945"/>
              </w:tabs>
              <w:spacing w:before="15" w:line="312" w:lineRule="exact"/>
              <w:ind w:left="0" w:right="60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Plan period: </w:t>
            </w:r>
          </w:p>
        </w:tc>
      </w:tr>
      <w:tr w:rsidR="00704B9A" w:rsidRPr="002C4DAE" w14:paraId="0F332861" w14:textId="77777777" w:rsidTr="002C4DAE">
        <w:tc>
          <w:tcPr>
            <w:tcW w:w="9958" w:type="dxa"/>
            <w:gridSpan w:val="8"/>
            <w:shd w:val="clear" w:color="auto" w:fill="D9D9D9" w:themeFill="background1" w:themeFillShade="D9"/>
          </w:tcPr>
          <w:p w14:paraId="20A9050B" w14:textId="77777777" w:rsidR="00704B9A" w:rsidRPr="002C4DAE" w:rsidRDefault="00704B9A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 w:rsidRPr="002C4DAE">
              <w:rPr>
                <w:rFonts w:ascii="Verdana" w:hAnsi="Verdana" w:cs="Calibri"/>
                <w:b/>
                <w:bCs/>
                <w:sz w:val="20"/>
                <w:szCs w:val="20"/>
              </w:rPr>
              <w:t>SERVICE</w:t>
            </w:r>
          </w:p>
        </w:tc>
      </w:tr>
      <w:tr w:rsidR="00704B9A" w:rsidRPr="002C4DAE" w14:paraId="49391C27" w14:textId="77777777" w:rsidTr="002C4DAE">
        <w:tc>
          <w:tcPr>
            <w:tcW w:w="5114" w:type="dxa"/>
            <w:gridSpan w:val="4"/>
          </w:tcPr>
          <w:p w14:paraId="38A0B940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Service(s) requested:</w:t>
            </w:r>
          </w:p>
        </w:tc>
        <w:tc>
          <w:tcPr>
            <w:tcW w:w="4844" w:type="dxa"/>
            <w:gridSpan w:val="4"/>
          </w:tcPr>
          <w:p w14:paraId="6CBDD249" w14:textId="3E92DEDC" w:rsidR="00704B9A" w:rsidRPr="002C4DAE" w:rsidRDefault="006A28F9" w:rsidP="002C4DAE">
            <w:pPr>
              <w:pStyle w:val="TableParagraph"/>
              <w:spacing w:before="0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557627235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Podiatry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756636151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Physiotherapy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370342026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3AD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Occupational Therapy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480919536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Speech Therapy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2082753691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3AD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8863AD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Behav</w:t>
            </w:r>
            <w:r w:rsidR="4F24183C" w:rsidRPr="002C4DAE">
              <w:rPr>
                <w:rFonts w:ascii="Verdana" w:hAnsi="Verdana"/>
                <w:color w:val="231F20"/>
                <w:sz w:val="20"/>
                <w:szCs w:val="20"/>
              </w:rPr>
              <w:t>i</w:t>
            </w:r>
            <w:r w:rsidR="008863AD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our support </w:t>
            </w:r>
          </w:p>
        </w:tc>
      </w:tr>
      <w:tr w:rsidR="00704B9A" w:rsidRPr="002C4DAE" w14:paraId="6D42C062" w14:textId="77777777" w:rsidTr="002C4DAE">
        <w:tc>
          <w:tcPr>
            <w:tcW w:w="5114" w:type="dxa"/>
            <w:gridSpan w:val="4"/>
          </w:tcPr>
          <w:p w14:paraId="2EF9D1B8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Reason for referral: </w:t>
            </w:r>
          </w:p>
        </w:tc>
        <w:tc>
          <w:tcPr>
            <w:tcW w:w="4844" w:type="dxa"/>
            <w:gridSpan w:val="4"/>
          </w:tcPr>
          <w:p w14:paraId="40EF599C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394D8060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04B9A" w:rsidRPr="002C4DAE" w14:paraId="5C5D1CFB" w14:textId="77777777" w:rsidTr="002C4DAE">
        <w:tc>
          <w:tcPr>
            <w:tcW w:w="5114" w:type="dxa"/>
            <w:gridSpan w:val="4"/>
          </w:tcPr>
          <w:p w14:paraId="34DB63D1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Relevant medical history and primary Diagnosis: (if possible, attach GP Health Summary) </w:t>
            </w:r>
          </w:p>
        </w:tc>
        <w:tc>
          <w:tcPr>
            <w:tcW w:w="4844" w:type="dxa"/>
            <w:gridSpan w:val="4"/>
          </w:tcPr>
          <w:p w14:paraId="5F911846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sz w:val="20"/>
                <w:szCs w:val="20"/>
              </w:rPr>
              <w:t>Brief details</w:t>
            </w:r>
          </w:p>
        </w:tc>
      </w:tr>
      <w:tr w:rsidR="00704B9A" w:rsidRPr="002C4DAE" w14:paraId="0558C50F" w14:textId="77777777" w:rsidTr="002C4DAE">
        <w:tc>
          <w:tcPr>
            <w:tcW w:w="5114" w:type="dxa"/>
            <w:gridSpan w:val="4"/>
          </w:tcPr>
          <w:p w14:paraId="7B2DA411" w14:textId="206C4355" w:rsidR="00704B9A" w:rsidRPr="002C4DAE" w:rsidRDefault="004A1E63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Is c</w:t>
            </w:r>
            <w:r w:rsidR="00704B9A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urrent </w:t>
            </w: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(within 4 weeks) </w:t>
            </w:r>
            <w:r w:rsidR="00704B9A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medications list</w:t>
            </w: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 xml:space="preserve"> attached?</w:t>
            </w:r>
          </w:p>
        </w:tc>
        <w:tc>
          <w:tcPr>
            <w:tcW w:w="4844" w:type="dxa"/>
            <w:gridSpan w:val="4"/>
          </w:tcPr>
          <w:p w14:paraId="20FC2D0B" w14:textId="4C585F67" w:rsidR="00704B9A" w:rsidRPr="002C4DAE" w:rsidRDefault="006A28F9" w:rsidP="002C4DAE">
            <w:pPr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76297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E63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4A1E63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Yes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679625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E63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4A1E63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No </w:t>
            </w:r>
            <w:r w:rsidR="004A1E63"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Details</w:t>
            </w:r>
            <w:r w:rsidR="004A1E63" w:rsidRPr="002C4DAE">
              <w:rPr>
                <w:rFonts w:ascii="Verdana" w:hAnsi="Verdana"/>
                <w:color w:val="231F20"/>
                <w:sz w:val="20"/>
                <w:szCs w:val="20"/>
              </w:rPr>
              <w:t>:</w:t>
            </w:r>
          </w:p>
        </w:tc>
      </w:tr>
      <w:tr w:rsidR="00704B9A" w:rsidRPr="002C4DAE" w14:paraId="7CFD55FE" w14:textId="77777777" w:rsidTr="002C4DAE">
        <w:tc>
          <w:tcPr>
            <w:tcW w:w="5114" w:type="dxa"/>
            <w:gridSpan w:val="4"/>
          </w:tcPr>
          <w:p w14:paraId="398C7D8F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t>Any additional relevant information:</w:t>
            </w:r>
          </w:p>
        </w:tc>
        <w:tc>
          <w:tcPr>
            <w:tcW w:w="4844" w:type="dxa"/>
            <w:gridSpan w:val="4"/>
          </w:tcPr>
          <w:p w14:paraId="5DB997C3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33FFF240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04B9A" w:rsidRPr="002C4DAE" w14:paraId="2EDF0824" w14:textId="77777777" w:rsidTr="002C4DAE">
        <w:tc>
          <w:tcPr>
            <w:tcW w:w="5114" w:type="dxa"/>
            <w:gridSpan w:val="4"/>
          </w:tcPr>
          <w:p w14:paraId="1DD8DBD3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  <w:r w:rsidRPr="002C4DAE">
              <w:rPr>
                <w:rFonts w:ascii="Verdana" w:hAnsi="Verdana" w:cs="Calibri"/>
                <w:color w:val="231F20"/>
                <w:sz w:val="20"/>
                <w:szCs w:val="20"/>
              </w:rPr>
              <w:lastRenderedPageBreak/>
              <w:t>Other services currently involved (please include contact details)</w:t>
            </w:r>
          </w:p>
        </w:tc>
        <w:tc>
          <w:tcPr>
            <w:tcW w:w="4844" w:type="dxa"/>
            <w:gridSpan w:val="4"/>
          </w:tcPr>
          <w:p w14:paraId="2375EC85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7DFF6D00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4B058C2A" w14:textId="77777777" w:rsidR="00704B9A" w:rsidRPr="002C4DAE" w:rsidRDefault="00704B9A" w:rsidP="002C4DAE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04B9A" w:rsidRPr="002C4DAE" w14:paraId="4541B1F0" w14:textId="77777777" w:rsidTr="002C4DAE">
        <w:tc>
          <w:tcPr>
            <w:tcW w:w="9958" w:type="dxa"/>
            <w:gridSpan w:val="8"/>
            <w:shd w:val="clear" w:color="auto" w:fill="A20066" w:themeFill="text2"/>
          </w:tcPr>
          <w:p w14:paraId="148173BC" w14:textId="77777777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jc w:val="center"/>
              <w:rPr>
                <w:rFonts w:ascii="Verdana" w:hAnsi="Verdana"/>
                <w:b/>
                <w:bCs/>
                <w:color w:val="231F20"/>
                <w:sz w:val="30"/>
                <w:szCs w:val="30"/>
              </w:rPr>
            </w:pPr>
            <w:r w:rsidRPr="002C4DAE">
              <w:rPr>
                <w:rFonts w:ascii="Verdana" w:hAnsi="Verdana"/>
                <w:b/>
                <w:bCs/>
                <w:color w:val="FFFFFF" w:themeColor="background1"/>
                <w:sz w:val="30"/>
                <w:szCs w:val="30"/>
              </w:rPr>
              <w:t>CONSENT</w:t>
            </w:r>
          </w:p>
        </w:tc>
      </w:tr>
      <w:tr w:rsidR="00704B9A" w:rsidRPr="002C4DAE" w14:paraId="2DCC0A9C" w14:textId="77777777" w:rsidTr="002C4DAE">
        <w:tc>
          <w:tcPr>
            <w:tcW w:w="5114" w:type="dxa"/>
            <w:gridSpan w:val="4"/>
          </w:tcPr>
          <w:p w14:paraId="04542F57" w14:textId="49C8914B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Did the service recipient (</w:t>
            </w:r>
            <w:r w:rsid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consumer</w:t>
            </w: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) provide consent</w:t>
            </w:r>
            <w:r w:rsidR="004A1E63"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 for the referral</w:t>
            </w: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? </w:t>
            </w:r>
          </w:p>
          <w:p w14:paraId="2CA8C658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 </w:t>
            </w:r>
          </w:p>
          <w:p w14:paraId="61CDD81D" w14:textId="557F1D1E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If</w:t>
            </w:r>
            <w:r w:rsid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the</w:t>
            </w: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</w:t>
            </w:r>
            <w:r w:rsid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consumer</w:t>
            </w: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is unable to provide consent, please clarify the reasons</w:t>
            </w:r>
            <w:r w:rsidR="0036609E"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:</w:t>
            </w:r>
          </w:p>
        </w:tc>
        <w:tc>
          <w:tcPr>
            <w:tcW w:w="4844" w:type="dxa"/>
            <w:gridSpan w:val="4"/>
          </w:tcPr>
          <w:p w14:paraId="30E8A894" w14:textId="4F4B0034" w:rsidR="00704B9A" w:rsidRPr="002C4DAE" w:rsidRDefault="006A28F9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24070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17D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Y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 xml:space="preserve">es  </w:t>
            </w:r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36047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o</w:t>
            </w:r>
          </w:p>
          <w:p w14:paraId="6897F9A6" w14:textId="77777777" w:rsidR="00704B9A" w:rsidRPr="002C4DAE" w:rsidRDefault="006A28F9" w:rsidP="002C4DAE">
            <w:pPr>
              <w:pStyle w:val="TableParagraph"/>
              <w:spacing w:before="15" w:line="312" w:lineRule="exact"/>
              <w:ind w:left="0"/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37835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</w:t>
            </w:r>
            <w:r w:rsidR="00704B9A"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Verbal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44413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Written</w:t>
            </w:r>
          </w:p>
          <w:p w14:paraId="295144E0" w14:textId="77777777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Details: </w:t>
            </w:r>
          </w:p>
        </w:tc>
      </w:tr>
      <w:tr w:rsidR="00704B9A" w:rsidRPr="002C4DAE" w14:paraId="6D0C47EF" w14:textId="77777777" w:rsidTr="002C4DAE">
        <w:tc>
          <w:tcPr>
            <w:tcW w:w="5114" w:type="dxa"/>
            <w:gridSpan w:val="4"/>
          </w:tcPr>
          <w:p w14:paraId="07BFD638" w14:textId="72F8A7AC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If the </w:t>
            </w:r>
            <w:r w:rsid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consumer</w:t>
            </w: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 is unable to provide consent, has consent </w:t>
            </w:r>
            <w:r w:rsidR="004A1E63"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for referral </w:t>
            </w: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been obtained by Primary Guardian, NDIS Plan Nominee or Child Representative?  </w:t>
            </w:r>
          </w:p>
          <w:p w14:paraId="6589EA20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76E7A7E9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Please provide details of the consent provider: </w:t>
            </w:r>
          </w:p>
          <w:p w14:paraId="30219121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12C95FA8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52675A24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61F9F410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4844" w:type="dxa"/>
            <w:gridSpan w:val="4"/>
          </w:tcPr>
          <w:p w14:paraId="4D14F39C" w14:textId="085F1903" w:rsidR="00704B9A" w:rsidRPr="002C4DAE" w:rsidRDefault="006A28F9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34219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Y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es</w:t>
            </w:r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84547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o</w:t>
            </w:r>
          </w:p>
          <w:p w14:paraId="37D293CB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247CB0B5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Name: </w:t>
            </w:r>
          </w:p>
          <w:p w14:paraId="5E93E10D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Address: </w:t>
            </w:r>
          </w:p>
          <w:p w14:paraId="6A2D8CA2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 xml:space="preserve">Contact: </w:t>
            </w:r>
          </w:p>
          <w:p w14:paraId="707905AE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6DDBD473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Certified plan nominee status (please attach evidence):  </w:t>
            </w:r>
          </w:p>
          <w:p w14:paraId="257243E1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</w:p>
          <w:p w14:paraId="2BA2CB35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Relationship to service user:</w:t>
            </w:r>
          </w:p>
          <w:p w14:paraId="1F5A7A23" w14:textId="77777777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</w:p>
        </w:tc>
      </w:tr>
      <w:tr w:rsidR="00704B9A" w:rsidRPr="002C4DAE" w14:paraId="4B047E33" w14:textId="77777777" w:rsidTr="002C4DAE">
        <w:tc>
          <w:tcPr>
            <w:tcW w:w="5114" w:type="dxa"/>
            <w:gridSpan w:val="4"/>
          </w:tcPr>
          <w:p w14:paraId="3261A860" w14:textId="77777777" w:rsidR="00704B9A" w:rsidRPr="002C4DAE" w:rsidRDefault="00704B9A" w:rsidP="002C4DAE">
            <w:pPr>
              <w:textAlignment w:val="baseline"/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</w:pPr>
            <w:r w:rsidRPr="002C4DAE">
              <w:rPr>
                <w:rFonts w:ascii="Verdana" w:eastAsia="Times New Roman" w:hAnsi="Verdana" w:cs="Calibri"/>
                <w:sz w:val="20"/>
                <w:szCs w:val="20"/>
                <w:lang w:val="en-AU" w:eastAsia="en-AU"/>
              </w:rPr>
              <w:t>For Primary Guardians with a power of attorney only; </w:t>
            </w:r>
          </w:p>
          <w:p w14:paraId="6785283D" w14:textId="352C2B74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As the primary guardian do you have consent to make personal, medical and lifestyle choices for the c</w:t>
            </w:r>
            <w:r w:rsid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onsumer</w:t>
            </w: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using a power of attorney? </w:t>
            </w:r>
          </w:p>
        </w:tc>
        <w:tc>
          <w:tcPr>
            <w:tcW w:w="4844" w:type="dxa"/>
            <w:gridSpan w:val="4"/>
          </w:tcPr>
          <w:p w14:paraId="7A65A34B" w14:textId="62620F25" w:rsidR="00704B9A" w:rsidRPr="002C4DAE" w:rsidRDefault="006A28F9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637336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Y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es</w:t>
            </w:r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15490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 xml:space="preserve">o </w:t>
            </w:r>
            <w:r w:rsidR="00C62EF3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-15723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2D33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C62EF3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N/A</w:t>
            </w:r>
          </w:p>
          <w:p w14:paraId="28366D1B" w14:textId="77777777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</w:p>
        </w:tc>
      </w:tr>
      <w:tr w:rsidR="00704B9A" w:rsidRPr="002C4DAE" w14:paraId="06FDF0E2" w14:textId="77777777" w:rsidTr="002C4DAE">
        <w:tc>
          <w:tcPr>
            <w:tcW w:w="5114" w:type="dxa"/>
            <w:gridSpan w:val="4"/>
          </w:tcPr>
          <w:p w14:paraId="57EBC587" w14:textId="118F22D7" w:rsidR="00704B9A" w:rsidRPr="002C4DAE" w:rsidRDefault="00D26613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Did the </w:t>
            </w:r>
            <w:r w:rsid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>consumer</w:t>
            </w:r>
            <w:r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or nominated representative</w:t>
            </w:r>
            <w:r w:rsidR="00704B9A" w:rsidRPr="002C4DAE">
              <w:rPr>
                <w:rFonts w:ascii="Verdana" w:eastAsia="Times New Roman" w:hAnsi="Verdana"/>
                <w:sz w:val="20"/>
                <w:szCs w:val="20"/>
                <w:lang w:val="en-AU" w:eastAsia="en-AU"/>
              </w:rPr>
              <w:t xml:space="preserve"> consent as part of this service to provide training and support to any implementing service providers?  </w:t>
            </w:r>
          </w:p>
        </w:tc>
        <w:tc>
          <w:tcPr>
            <w:tcW w:w="4844" w:type="dxa"/>
            <w:gridSpan w:val="4"/>
          </w:tcPr>
          <w:p w14:paraId="0B05BD7D" w14:textId="64D738DB" w:rsidR="00704B9A" w:rsidRPr="002C4DAE" w:rsidRDefault="006A28F9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74422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Y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es</w:t>
            </w:r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32563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B9A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704B9A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</w:t>
            </w:r>
            <w:r w:rsidR="002C4DAE">
              <w:rPr>
                <w:rFonts w:ascii="Verdana" w:hAnsi="Verdana"/>
                <w:color w:val="231F20"/>
                <w:sz w:val="20"/>
                <w:szCs w:val="20"/>
              </w:rPr>
              <w:t>o</w:t>
            </w:r>
            <w:r w:rsidR="00211B8C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  </w:t>
            </w:r>
            <w:sdt>
              <w:sdtPr>
                <w:rPr>
                  <w:rFonts w:ascii="Verdana" w:hAnsi="Verdana"/>
                  <w:color w:val="231F20"/>
                  <w:sz w:val="20"/>
                  <w:szCs w:val="20"/>
                </w:rPr>
                <w:id w:val="162825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2D33" w:rsidRPr="002C4DAE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11B8C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  N/A</w:t>
            </w:r>
          </w:p>
          <w:p w14:paraId="76431808" w14:textId="77777777" w:rsidR="00704B9A" w:rsidRPr="002C4DAE" w:rsidRDefault="00704B9A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</w:p>
        </w:tc>
      </w:tr>
      <w:tr w:rsidR="004A1E63" w:rsidRPr="002C4DAE" w14:paraId="019B1CFF" w14:textId="77777777" w:rsidTr="002C4DAE">
        <w:tc>
          <w:tcPr>
            <w:tcW w:w="9958" w:type="dxa"/>
            <w:gridSpan w:val="8"/>
            <w:shd w:val="clear" w:color="auto" w:fill="BFBFBF" w:themeFill="background1" w:themeFillShade="BF"/>
          </w:tcPr>
          <w:p w14:paraId="0B561CCA" w14:textId="4004A8F2" w:rsidR="004A1E63" w:rsidRPr="002C4DAE" w:rsidRDefault="004A1E63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b/>
                <w:bCs/>
                <w:color w:val="231F20"/>
                <w:sz w:val="20"/>
                <w:szCs w:val="20"/>
              </w:rPr>
              <w:t>REFERRER DETAILS</w:t>
            </w:r>
          </w:p>
        </w:tc>
      </w:tr>
      <w:tr w:rsidR="004A1E63" w:rsidRPr="002C4DAE" w14:paraId="704C1C39" w14:textId="77777777" w:rsidTr="002C4DAE">
        <w:tc>
          <w:tcPr>
            <w:tcW w:w="5114" w:type="dxa"/>
            <w:gridSpan w:val="4"/>
          </w:tcPr>
          <w:p w14:paraId="011B8810" w14:textId="2F539754" w:rsidR="004A1E63" w:rsidRPr="002C4DAE" w:rsidRDefault="004A1E63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Name:</w:t>
            </w:r>
          </w:p>
        </w:tc>
        <w:tc>
          <w:tcPr>
            <w:tcW w:w="1574" w:type="dxa"/>
            <w:gridSpan w:val="3"/>
          </w:tcPr>
          <w:p w14:paraId="183F8EB4" w14:textId="28E85656" w:rsidR="004A1E63" w:rsidRPr="002C4DAE" w:rsidRDefault="008324B7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P</w:t>
            </w:r>
            <w:r w:rsidR="004A1E63" w:rsidRPr="002C4DAE">
              <w:rPr>
                <w:rFonts w:ascii="Verdana" w:hAnsi="Verdana"/>
                <w:color w:val="231F20"/>
                <w:sz w:val="20"/>
                <w:szCs w:val="20"/>
              </w:rPr>
              <w:t xml:space="preserve">hone: </w:t>
            </w:r>
          </w:p>
        </w:tc>
        <w:tc>
          <w:tcPr>
            <w:tcW w:w="3270" w:type="dxa"/>
          </w:tcPr>
          <w:p w14:paraId="023CC487" w14:textId="07BBE5A8" w:rsidR="004A1E63" w:rsidRPr="002C4DAE" w:rsidRDefault="004A1E63" w:rsidP="002C4DAE">
            <w:pPr>
              <w:pStyle w:val="TableParagraph"/>
              <w:spacing w:before="15" w:line="312" w:lineRule="exact"/>
              <w:ind w:left="0"/>
              <w:rPr>
                <w:rFonts w:ascii="Verdana" w:hAnsi="Verdana"/>
                <w:color w:val="231F20"/>
                <w:sz w:val="20"/>
                <w:szCs w:val="20"/>
              </w:rPr>
            </w:pPr>
            <w:r w:rsidRPr="002C4DAE">
              <w:rPr>
                <w:rFonts w:ascii="Verdana" w:hAnsi="Verdana"/>
                <w:color w:val="231F20"/>
                <w:sz w:val="20"/>
                <w:szCs w:val="20"/>
              </w:rPr>
              <w:t>Email:</w:t>
            </w:r>
          </w:p>
        </w:tc>
      </w:tr>
    </w:tbl>
    <w:p w14:paraId="6B8115DA" w14:textId="77777777" w:rsidR="003B3132" w:rsidRDefault="003B3132">
      <w:pPr>
        <w:rPr>
          <w:rFonts w:hint="eastAsia"/>
        </w:rPr>
      </w:pPr>
    </w:p>
    <w:sectPr w:rsidR="003B3132" w:rsidSect="002C4DAE">
      <w:footerReference w:type="default" r:id="rId12"/>
      <w:headerReference w:type="first" r:id="rId13"/>
      <w:footerReference w:type="first" r:id="rId14"/>
      <w:pgSz w:w="11900" w:h="16840"/>
      <w:pgMar w:top="720" w:right="720" w:bottom="720" w:left="720" w:header="652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111BA" w14:textId="77777777" w:rsidR="007059AA" w:rsidRDefault="007059AA" w:rsidP="00540D8D">
      <w:pPr>
        <w:rPr>
          <w:rFonts w:hint="eastAsia"/>
        </w:rPr>
      </w:pPr>
      <w:r>
        <w:separator/>
      </w:r>
    </w:p>
  </w:endnote>
  <w:endnote w:type="continuationSeparator" w:id="0">
    <w:p w14:paraId="6528809B" w14:textId="77777777" w:rsidR="007059AA" w:rsidRDefault="007059AA" w:rsidP="00540D8D">
      <w:pPr>
        <w:rPr>
          <w:rFonts w:hint="eastAsia"/>
        </w:rPr>
      </w:pPr>
      <w:r>
        <w:continuationSeparator/>
      </w:r>
    </w:p>
  </w:endnote>
  <w:endnote w:type="continuationNotice" w:id="1">
    <w:p w14:paraId="25B46481" w14:textId="77777777" w:rsidR="007059AA" w:rsidRDefault="007059AA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Elliot Pro">
    <w:altName w:val="Corbe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Elliot Pro Heavy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Ellio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BC6F86-5ADF-4B43-AC45-4DEBB53CD3A5}"/>
    <w:embedBold r:id="rId2" w:fontKey="{421A740A-4240-4350-BE13-1B68586FE4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20AC406-2E01-4190-B312-E58540C15650}"/>
    <w:embedBold r:id="rId4" w:fontKey="{3C227F6E-779B-4BDF-B822-3B7177F52458}"/>
    <w:embedItalic r:id="rId5" w:fontKey="{3D4438FB-02AF-414E-9D1B-233515FEE22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EAEBD47D-D1E9-4A9A-B220-96B317CD19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7B9157C-390B-4CBE-B7E4-74A98D1D3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0029055"/>
      <w:docPartObj>
        <w:docPartGallery w:val="Page Numbers (Bottom of Page)"/>
        <w:docPartUnique/>
      </w:docPartObj>
    </w:sdtPr>
    <w:sdtEndPr>
      <w:rPr>
        <w:rFonts w:ascii="Verdana" w:hAnsi="Verdana" w:cs="Calibri"/>
        <w:sz w:val="20"/>
        <w:szCs w:val="22"/>
      </w:rPr>
    </w:sdtEndPr>
    <w:sdtContent>
      <w:sdt>
        <w:sdtPr>
          <w:rPr>
            <w:rFonts w:ascii="Verdana" w:hAnsi="Verdana"/>
          </w:rPr>
          <w:id w:val="-2118431890"/>
          <w:docPartObj>
            <w:docPartGallery w:val="Page Numbers (Top of Page)"/>
            <w:docPartUnique/>
          </w:docPartObj>
        </w:sdtPr>
        <w:sdtEndPr>
          <w:rPr>
            <w:rFonts w:cs="Calibri"/>
            <w:sz w:val="20"/>
            <w:szCs w:val="22"/>
          </w:rPr>
        </w:sdtEndPr>
        <w:sdtContent>
          <w:p w14:paraId="511D852D" w14:textId="77777777" w:rsidR="002C4DAE" w:rsidRPr="002C4DAE" w:rsidRDefault="002C4DAE" w:rsidP="002C4DAE">
            <w:pPr>
              <w:pStyle w:val="Footer"/>
              <w:jc w:val="right"/>
              <w:rPr>
                <w:rFonts w:ascii="Verdana" w:hAnsi="Verdana" w:cs="Calibri"/>
                <w:sz w:val="20"/>
                <w:szCs w:val="22"/>
              </w:rPr>
            </w:pPr>
            <w:r w:rsidRPr="002C4DAE">
              <w:rPr>
                <w:rFonts w:ascii="Verdana" w:hAnsi="Verdana" w:cs="Calibri"/>
                <w:sz w:val="20"/>
                <w:szCs w:val="22"/>
              </w:rPr>
              <w:t xml:space="preserve">Page </w: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begin"/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instrText xml:space="preserve"> PAGE </w:instrTex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separate"/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t>1</w: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end"/>
            </w:r>
            <w:r w:rsidRPr="002C4DAE">
              <w:rPr>
                <w:rFonts w:ascii="Verdana" w:hAnsi="Verdana" w:cs="Calibri"/>
                <w:sz w:val="20"/>
                <w:szCs w:val="22"/>
              </w:rPr>
              <w:t xml:space="preserve"> of </w: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begin"/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instrText xml:space="preserve"> NUMPAGES  </w:instrTex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separate"/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t>2</w:t>
            </w:r>
            <w:r w:rsidRPr="002C4DAE">
              <w:rPr>
                <w:rFonts w:ascii="Verdana" w:hAnsi="Verdana" w:cs="Calibri"/>
                <w:b/>
                <w:bCs/>
                <w:sz w:val="20"/>
                <w:szCs w:val="22"/>
              </w:rPr>
              <w:fldChar w:fldCharType="end"/>
            </w:r>
          </w:p>
        </w:sdtContent>
      </w:sdt>
    </w:sdtContent>
  </w:sdt>
  <w:p w14:paraId="1AE0EAB5" w14:textId="7408CF78" w:rsidR="002C4DAE" w:rsidRPr="002C4DAE" w:rsidRDefault="002C4DAE" w:rsidP="002C4DAE">
    <w:pPr>
      <w:pStyle w:val="Footer"/>
      <w:spacing w:line="276" w:lineRule="auto"/>
      <w:rPr>
        <w:rFonts w:ascii="Verdana" w:hAnsi="Verdana" w:cs="Calibri"/>
        <w:color w:val="BBBCBC" w:themeColor="accent2"/>
        <w:sz w:val="20"/>
        <w:szCs w:val="22"/>
      </w:rPr>
    </w:pPr>
    <w:r w:rsidRPr="002C4DAE">
      <w:rPr>
        <w:rFonts w:ascii="Verdana" w:hAnsi="Verdana" w:cs="Calibri"/>
        <w:i/>
        <w:sz w:val="20"/>
        <w:szCs w:val="22"/>
      </w:rPr>
      <w:t>‘Printed copies of this document are considered uncontrolled. Please refer to the Uniting Intranet for the latest version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58AE5" w14:textId="77777777" w:rsidR="008E2AC8" w:rsidRPr="00A21197" w:rsidRDefault="008E2AC8" w:rsidP="00E25713">
    <w:pPr>
      <w:tabs>
        <w:tab w:val="left" w:pos="7031"/>
      </w:tabs>
      <w:rPr>
        <w:rFonts w:hint="eastAsia"/>
        <w:color w:val="A20066" w:themeColor="text2"/>
      </w:rPr>
    </w:pPr>
  </w:p>
  <w:p w14:paraId="36295FB6" w14:textId="77777777" w:rsidR="006A28F9" w:rsidRPr="002C4DAE" w:rsidRDefault="006A28F9" w:rsidP="006A28F9">
    <w:pPr>
      <w:pStyle w:val="Footer"/>
      <w:jc w:val="right"/>
      <w:rPr>
        <w:rFonts w:ascii="Verdana" w:hAnsi="Verdana" w:cs="Calibri"/>
        <w:sz w:val="20"/>
        <w:szCs w:val="22"/>
      </w:rPr>
    </w:pPr>
    <w:sdt>
      <w:sdtPr>
        <w:rPr>
          <w:rFonts w:ascii="Verdana" w:hAnsi="Verdana"/>
        </w:rPr>
        <w:id w:val="289864847"/>
        <w:docPartObj>
          <w:docPartGallery w:val="Page Numbers (Top of Page)"/>
          <w:docPartUnique/>
        </w:docPartObj>
      </w:sdtPr>
      <w:sdtEndPr>
        <w:rPr>
          <w:rFonts w:cs="Calibri"/>
          <w:sz w:val="20"/>
          <w:szCs w:val="22"/>
        </w:rPr>
      </w:sdtEndPr>
      <w:sdtContent>
        <w:r w:rsidRPr="002C4DAE">
          <w:rPr>
            <w:rFonts w:ascii="Verdana" w:hAnsi="Verdana" w:cs="Calibri"/>
            <w:sz w:val="20"/>
            <w:szCs w:val="22"/>
          </w:rPr>
          <w:t xml:space="preserve">Page </w: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begin"/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instrText xml:space="preserve"> PAGE </w:instrTex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separate"/>
        </w:r>
        <w:r>
          <w:rPr>
            <w:rFonts w:ascii="Verdana" w:hAnsi="Verdana" w:cs="Calibri"/>
            <w:b/>
            <w:bCs/>
            <w:sz w:val="20"/>
          </w:rPr>
          <w:t>2</w: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end"/>
        </w:r>
        <w:r w:rsidRPr="002C4DAE">
          <w:rPr>
            <w:rFonts w:ascii="Verdana" w:hAnsi="Verdana" w:cs="Calibri"/>
            <w:sz w:val="20"/>
            <w:szCs w:val="22"/>
          </w:rPr>
          <w:t xml:space="preserve"> of </w: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begin"/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instrText xml:space="preserve"> NUMPAGES  </w:instrTex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separate"/>
        </w:r>
        <w:r>
          <w:rPr>
            <w:rFonts w:ascii="Verdana" w:hAnsi="Verdana" w:cs="Calibri"/>
            <w:b/>
            <w:bCs/>
            <w:sz w:val="20"/>
          </w:rPr>
          <w:t>2</w:t>
        </w:r>
        <w:r w:rsidRPr="002C4DAE">
          <w:rPr>
            <w:rFonts w:ascii="Verdana" w:hAnsi="Verdana" w:cs="Calibri"/>
            <w:b/>
            <w:bCs/>
            <w:sz w:val="20"/>
            <w:szCs w:val="22"/>
          </w:rPr>
          <w:fldChar w:fldCharType="end"/>
        </w:r>
      </w:sdtContent>
    </w:sdt>
  </w:p>
  <w:p w14:paraId="6C4986EE" w14:textId="77777777" w:rsidR="006A28F9" w:rsidRPr="002C4DAE" w:rsidRDefault="006A28F9" w:rsidP="006A28F9">
    <w:pPr>
      <w:pStyle w:val="Footer"/>
      <w:spacing w:line="276" w:lineRule="auto"/>
      <w:rPr>
        <w:rFonts w:ascii="Verdana" w:hAnsi="Verdana" w:cs="Calibri"/>
        <w:color w:val="BBBCBC" w:themeColor="accent2"/>
        <w:sz w:val="20"/>
        <w:szCs w:val="22"/>
      </w:rPr>
    </w:pPr>
    <w:r w:rsidRPr="002C4DAE">
      <w:rPr>
        <w:rFonts w:ascii="Verdana" w:hAnsi="Verdana" w:cs="Calibri"/>
        <w:i/>
        <w:sz w:val="20"/>
        <w:szCs w:val="22"/>
      </w:rPr>
      <w:t>‘Printed copies of this document are considered uncontrolled. Please refer to the Uniting Intranet for the latest version</w:t>
    </w:r>
  </w:p>
  <w:p w14:paraId="669E29AA" w14:textId="77777777" w:rsidR="008E2AC8" w:rsidRPr="00A21197" w:rsidRDefault="008E2AC8" w:rsidP="006A28F9">
    <w:pPr>
      <w:tabs>
        <w:tab w:val="left" w:pos="7031"/>
      </w:tabs>
      <w:rPr>
        <w:rFonts w:hint="eastAsia"/>
        <w:color w:val="A20066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166DD" w14:textId="77777777" w:rsidR="007059AA" w:rsidRDefault="007059AA" w:rsidP="00540D8D">
      <w:pPr>
        <w:rPr>
          <w:rFonts w:hint="eastAsia"/>
        </w:rPr>
      </w:pPr>
      <w:r>
        <w:separator/>
      </w:r>
    </w:p>
  </w:footnote>
  <w:footnote w:type="continuationSeparator" w:id="0">
    <w:p w14:paraId="2FED86E7" w14:textId="77777777" w:rsidR="007059AA" w:rsidRDefault="007059AA" w:rsidP="00540D8D">
      <w:pPr>
        <w:rPr>
          <w:rFonts w:hint="eastAsia"/>
        </w:rPr>
      </w:pPr>
      <w:r>
        <w:continuationSeparator/>
      </w:r>
    </w:p>
  </w:footnote>
  <w:footnote w:type="continuationNotice" w:id="1">
    <w:p w14:paraId="7AAD0C9E" w14:textId="77777777" w:rsidR="007059AA" w:rsidRDefault="007059AA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080F5" w14:textId="77777777" w:rsidR="008E2AC8" w:rsidRDefault="008E2AC8" w:rsidP="0015390A">
    <w:pPr>
      <w:rPr>
        <w:rFonts w:hint="eastAsia"/>
      </w:rPr>
    </w:pPr>
    <w:r>
      <w:rPr>
        <w:noProof/>
        <w:lang w:val="en-AU" w:eastAsia="en-AU"/>
      </w:rPr>
      <w:drawing>
        <wp:anchor distT="0" distB="0" distL="114300" distR="114300" simplePos="0" relativeHeight="251658240" behindDoc="0" locked="1" layoutInCell="0" allowOverlap="1" wp14:anchorId="4C571D0D" wp14:editId="45025410">
          <wp:simplePos x="0" y="0"/>
          <wp:positionH relativeFrom="page">
            <wp:posOffset>4932680</wp:posOffset>
          </wp:positionH>
          <wp:positionV relativeFrom="page">
            <wp:posOffset>431800</wp:posOffset>
          </wp:positionV>
          <wp:extent cx="2073600" cy="684000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3600" cy="684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64694"/>
    <w:multiLevelType w:val="hybridMultilevel"/>
    <w:tmpl w:val="C84A4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E7504"/>
    <w:multiLevelType w:val="multilevel"/>
    <w:tmpl w:val="4D9CE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676613F1"/>
    <w:multiLevelType w:val="hybridMultilevel"/>
    <w:tmpl w:val="678A7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85"/>
    <w:rsid w:val="00012358"/>
    <w:rsid w:val="00024ECB"/>
    <w:rsid w:val="0005661D"/>
    <w:rsid w:val="00062976"/>
    <w:rsid w:val="000C4B21"/>
    <w:rsid w:val="000D3297"/>
    <w:rsid w:val="00116593"/>
    <w:rsid w:val="00121A9D"/>
    <w:rsid w:val="0015390A"/>
    <w:rsid w:val="00191655"/>
    <w:rsid w:val="001E428D"/>
    <w:rsid w:val="00211B8C"/>
    <w:rsid w:val="00220C60"/>
    <w:rsid w:val="00222755"/>
    <w:rsid w:val="00230C5C"/>
    <w:rsid w:val="00245BB0"/>
    <w:rsid w:val="00247140"/>
    <w:rsid w:val="002643F7"/>
    <w:rsid w:val="00266484"/>
    <w:rsid w:val="00274D3B"/>
    <w:rsid w:val="00296157"/>
    <w:rsid w:val="002966D1"/>
    <w:rsid w:val="002A088B"/>
    <w:rsid w:val="002C4DAE"/>
    <w:rsid w:val="00324D51"/>
    <w:rsid w:val="0033070A"/>
    <w:rsid w:val="0034419B"/>
    <w:rsid w:val="00357090"/>
    <w:rsid w:val="003623C1"/>
    <w:rsid w:val="003633B1"/>
    <w:rsid w:val="0036609E"/>
    <w:rsid w:val="003803A4"/>
    <w:rsid w:val="00395FEE"/>
    <w:rsid w:val="003B3132"/>
    <w:rsid w:val="003C1514"/>
    <w:rsid w:val="003E036C"/>
    <w:rsid w:val="00405246"/>
    <w:rsid w:val="004166B5"/>
    <w:rsid w:val="00440955"/>
    <w:rsid w:val="0045407C"/>
    <w:rsid w:val="004547F3"/>
    <w:rsid w:val="00455EDF"/>
    <w:rsid w:val="00490BF3"/>
    <w:rsid w:val="004A1E63"/>
    <w:rsid w:val="004B2256"/>
    <w:rsid w:val="004C47A3"/>
    <w:rsid w:val="004D4D93"/>
    <w:rsid w:val="004E50AD"/>
    <w:rsid w:val="004F6977"/>
    <w:rsid w:val="00505187"/>
    <w:rsid w:val="0051518B"/>
    <w:rsid w:val="00520117"/>
    <w:rsid w:val="00523999"/>
    <w:rsid w:val="005251A6"/>
    <w:rsid w:val="0053030F"/>
    <w:rsid w:val="00540D8D"/>
    <w:rsid w:val="00545EE5"/>
    <w:rsid w:val="005675FB"/>
    <w:rsid w:val="005A617D"/>
    <w:rsid w:val="005B38A7"/>
    <w:rsid w:val="005D4F3D"/>
    <w:rsid w:val="0063638D"/>
    <w:rsid w:val="0063702F"/>
    <w:rsid w:val="00640C15"/>
    <w:rsid w:val="00692A8E"/>
    <w:rsid w:val="006A28F9"/>
    <w:rsid w:val="006A6D48"/>
    <w:rsid w:val="006A7860"/>
    <w:rsid w:val="006B0A3C"/>
    <w:rsid w:val="00703757"/>
    <w:rsid w:val="00704B9A"/>
    <w:rsid w:val="007059AA"/>
    <w:rsid w:val="0071271B"/>
    <w:rsid w:val="00715D74"/>
    <w:rsid w:val="007544CF"/>
    <w:rsid w:val="00780F15"/>
    <w:rsid w:val="008324B7"/>
    <w:rsid w:val="00871685"/>
    <w:rsid w:val="0087792D"/>
    <w:rsid w:val="008856B2"/>
    <w:rsid w:val="008863AD"/>
    <w:rsid w:val="00891A96"/>
    <w:rsid w:val="008B665A"/>
    <w:rsid w:val="008E2AC8"/>
    <w:rsid w:val="008E33EB"/>
    <w:rsid w:val="008E4859"/>
    <w:rsid w:val="008E745E"/>
    <w:rsid w:val="00910BA4"/>
    <w:rsid w:val="00943B7E"/>
    <w:rsid w:val="009667F3"/>
    <w:rsid w:val="00991DE4"/>
    <w:rsid w:val="009B4476"/>
    <w:rsid w:val="009B66CB"/>
    <w:rsid w:val="009D6927"/>
    <w:rsid w:val="00A13F10"/>
    <w:rsid w:val="00A21197"/>
    <w:rsid w:val="00A277AD"/>
    <w:rsid w:val="00A32E03"/>
    <w:rsid w:val="00A36AF4"/>
    <w:rsid w:val="00A60AF4"/>
    <w:rsid w:val="00A74382"/>
    <w:rsid w:val="00A85F3B"/>
    <w:rsid w:val="00A909C5"/>
    <w:rsid w:val="00AE1BFE"/>
    <w:rsid w:val="00AF26BF"/>
    <w:rsid w:val="00B0135A"/>
    <w:rsid w:val="00B0789B"/>
    <w:rsid w:val="00B14A11"/>
    <w:rsid w:val="00B300A2"/>
    <w:rsid w:val="00B56589"/>
    <w:rsid w:val="00B86854"/>
    <w:rsid w:val="00BB0CAC"/>
    <w:rsid w:val="00BC4EC2"/>
    <w:rsid w:val="00BF2D33"/>
    <w:rsid w:val="00C60548"/>
    <w:rsid w:val="00C62EF3"/>
    <w:rsid w:val="00C94C83"/>
    <w:rsid w:val="00C962BF"/>
    <w:rsid w:val="00CB52D7"/>
    <w:rsid w:val="00CC76A5"/>
    <w:rsid w:val="00D26613"/>
    <w:rsid w:val="00D71BCE"/>
    <w:rsid w:val="00D8642D"/>
    <w:rsid w:val="00DA10D0"/>
    <w:rsid w:val="00DD6F00"/>
    <w:rsid w:val="00E22130"/>
    <w:rsid w:val="00E25713"/>
    <w:rsid w:val="00E5247F"/>
    <w:rsid w:val="00E544E2"/>
    <w:rsid w:val="00E55327"/>
    <w:rsid w:val="00E62268"/>
    <w:rsid w:val="00E64080"/>
    <w:rsid w:val="00E91DCC"/>
    <w:rsid w:val="00EB56F1"/>
    <w:rsid w:val="00EB746B"/>
    <w:rsid w:val="00F0257A"/>
    <w:rsid w:val="00F0454A"/>
    <w:rsid w:val="00F06CE0"/>
    <w:rsid w:val="00F5089D"/>
    <w:rsid w:val="00F600FB"/>
    <w:rsid w:val="00FE43D0"/>
    <w:rsid w:val="2D5E4C0E"/>
    <w:rsid w:val="4F24183C"/>
    <w:rsid w:val="55A4DE7E"/>
    <w:rsid w:val="5EAEABB8"/>
    <w:rsid w:val="6448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4C51F"/>
  <w15:docId w15:val="{4516A666-684E-4742-983A-9F522104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197"/>
    <w:rPr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40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FFD100" w:themeColor="accent1"/>
      <w:szCs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40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D1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D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DE4"/>
    <w:rPr>
      <w:sz w:val="22"/>
    </w:rPr>
  </w:style>
  <w:style w:type="paragraph" w:customStyle="1" w:styleId="Name">
    <w:name w:val="Name"/>
    <w:rsid w:val="004166B5"/>
    <w:pPr>
      <w:widowControl w:val="0"/>
      <w:autoSpaceDE w:val="0"/>
      <w:autoSpaceDN w:val="0"/>
      <w:adjustRightInd w:val="0"/>
      <w:spacing w:before="520"/>
      <w:ind w:left="340" w:right="340"/>
      <w:textAlignment w:val="center"/>
    </w:pPr>
    <w:rPr>
      <w:rFonts w:ascii="FSElliot-Heavy" w:eastAsia="Times New Roman" w:hAnsi="FSElliot-Heavy" w:cs="FSElliot-Heavy"/>
      <w:noProof/>
      <w:color w:val="000000"/>
      <w:sz w:val="46"/>
      <w:szCs w:val="4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91D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DE4"/>
    <w:rPr>
      <w:sz w:val="22"/>
    </w:rPr>
  </w:style>
  <w:style w:type="paragraph" w:styleId="NoSpacing">
    <w:name w:val="No Spacing"/>
    <w:uiPriority w:val="1"/>
    <w:qFormat/>
    <w:rsid w:val="00DD6F00"/>
    <w:rPr>
      <w:rFonts w:eastAsia="Times New Roman" w:cs="Times New Roman"/>
      <w:sz w:val="22"/>
      <w:szCs w:val="22"/>
      <w:lang w:val="en-AU"/>
    </w:rPr>
  </w:style>
  <w:style w:type="table" w:styleId="LightGrid-Accent1">
    <w:name w:val="Light Grid Accent 1"/>
    <w:basedOn w:val="TableNormal"/>
    <w:uiPriority w:val="62"/>
    <w:rsid w:val="00DD6F00"/>
    <w:rPr>
      <w:rFonts w:eastAsia="Times New Roman" w:cs="Times New Roman"/>
      <w:sz w:val="22"/>
      <w:szCs w:val="22"/>
      <w:lang w:val="en-AU"/>
    </w:rPr>
    <w:tblPr>
      <w:tblStyleRowBandSize w:val="1"/>
      <w:tblStyleColBandSize w:val="1"/>
      <w:tblBorders>
        <w:top w:val="single" w:sz="8" w:space="0" w:color="FFD100" w:themeColor="accent1"/>
        <w:left w:val="single" w:sz="8" w:space="0" w:color="FFD100" w:themeColor="accent1"/>
        <w:bottom w:val="single" w:sz="8" w:space="0" w:color="FFD100" w:themeColor="accent1"/>
        <w:right w:val="single" w:sz="8" w:space="0" w:color="FFD100" w:themeColor="accent1"/>
        <w:insideH w:val="single" w:sz="8" w:space="0" w:color="FFD100" w:themeColor="accent1"/>
        <w:insideV w:val="single" w:sz="8" w:space="0" w:color="FFD100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FFD100" w:themeColor="accent1"/>
          <w:left w:val="single" w:sz="8" w:space="0" w:color="FFD100" w:themeColor="accent1"/>
          <w:bottom w:val="single" w:sz="18" w:space="0" w:color="FFD100" w:themeColor="accent1"/>
          <w:right w:val="single" w:sz="8" w:space="0" w:color="FFD100" w:themeColor="accent1"/>
          <w:insideH w:val="nil"/>
          <w:insideV w:val="single" w:sz="8" w:space="0" w:color="FFD100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FFD100" w:themeColor="accent1"/>
          <w:left w:val="single" w:sz="8" w:space="0" w:color="FFD100" w:themeColor="accent1"/>
          <w:bottom w:val="single" w:sz="8" w:space="0" w:color="FFD100" w:themeColor="accent1"/>
          <w:right w:val="single" w:sz="8" w:space="0" w:color="FFD100" w:themeColor="accent1"/>
          <w:insideH w:val="nil"/>
          <w:insideV w:val="single" w:sz="8" w:space="0" w:color="FFD100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FFD100" w:themeColor="accent1"/>
          <w:left w:val="single" w:sz="8" w:space="0" w:color="FFD100" w:themeColor="accent1"/>
          <w:bottom w:val="single" w:sz="8" w:space="0" w:color="FFD100" w:themeColor="accent1"/>
          <w:right w:val="single" w:sz="8" w:space="0" w:color="FFD100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FD100" w:themeColor="accent1"/>
          <w:left w:val="single" w:sz="8" w:space="0" w:color="FFD100" w:themeColor="accent1"/>
          <w:bottom w:val="single" w:sz="8" w:space="0" w:color="FFD100" w:themeColor="accent1"/>
          <w:right w:val="single" w:sz="8" w:space="0" w:color="FFD100" w:themeColor="accent1"/>
        </w:tcBorders>
        <w:shd w:val="clear" w:color="auto" w:fill="FFF3C0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FFD100" w:themeColor="accent1"/>
          <w:left w:val="single" w:sz="8" w:space="0" w:color="FFD100" w:themeColor="accent1"/>
          <w:bottom w:val="single" w:sz="8" w:space="0" w:color="FFD100" w:themeColor="accent1"/>
          <w:right w:val="single" w:sz="8" w:space="0" w:color="FFD100" w:themeColor="accent1"/>
          <w:insideV w:val="single" w:sz="8" w:space="0" w:color="FFD100" w:themeColor="accent1"/>
        </w:tcBorders>
        <w:shd w:val="clear" w:color="auto" w:fill="FFF3C0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FFD100" w:themeColor="accent1"/>
          <w:left w:val="single" w:sz="8" w:space="0" w:color="FFD100" w:themeColor="accent1"/>
          <w:bottom w:val="single" w:sz="8" w:space="0" w:color="FFD100" w:themeColor="accent1"/>
          <w:right w:val="single" w:sz="8" w:space="0" w:color="FFD100" w:themeColor="accent1"/>
          <w:insideV w:val="single" w:sz="8" w:space="0" w:color="FFD100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3B7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943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B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B7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07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B0789B"/>
    <w:rPr>
      <w:color w:val="5FB9A4" w:themeColor="accent4" w:themeShade="BF"/>
    </w:rPr>
    <w:tblPr>
      <w:tblStyleRowBandSize w:val="1"/>
      <w:tblStyleColBandSize w:val="1"/>
      <w:tblBorders>
        <w:top w:val="single" w:sz="8" w:space="0" w:color="A1D6CA" w:themeColor="accent4"/>
        <w:bottom w:val="single" w:sz="8" w:space="0" w:color="A1D6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D6CA" w:themeColor="accent4"/>
          <w:left w:val="nil"/>
          <w:bottom w:val="single" w:sz="8" w:space="0" w:color="A1D6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D6CA" w:themeColor="accent4"/>
          <w:left w:val="nil"/>
          <w:bottom w:val="single" w:sz="8" w:space="0" w:color="A1D6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4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4F1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E6408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64080"/>
    <w:rPr>
      <w:rFonts w:asciiTheme="majorHAnsi" w:eastAsiaTheme="majorEastAsia" w:hAnsiTheme="majorHAnsi" w:cstheme="majorBidi"/>
      <w:b/>
      <w:bCs/>
      <w:color w:val="FFD100" w:themeColor="accent1"/>
      <w:sz w:val="22"/>
      <w:szCs w:val="2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E64080"/>
    <w:rPr>
      <w:rFonts w:asciiTheme="majorHAnsi" w:eastAsiaTheme="majorEastAsia" w:hAnsiTheme="majorHAnsi" w:cstheme="majorBidi"/>
      <w:b/>
      <w:bCs/>
      <w:i/>
      <w:iCs/>
      <w:color w:val="FFD100" w:themeColor="accent1"/>
      <w:sz w:val="22"/>
    </w:rPr>
  </w:style>
  <w:style w:type="paragraph" w:customStyle="1" w:styleId="paragraph">
    <w:name w:val="paragraph"/>
    <w:basedOn w:val="Normal"/>
    <w:rsid w:val="005201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normaltextrun">
    <w:name w:val="normaltextrun"/>
    <w:basedOn w:val="DefaultParagraphFont"/>
    <w:rsid w:val="00520117"/>
  </w:style>
  <w:style w:type="character" w:customStyle="1" w:styleId="eop">
    <w:name w:val="eop"/>
    <w:basedOn w:val="DefaultParagraphFont"/>
    <w:rsid w:val="00520117"/>
  </w:style>
  <w:style w:type="paragraph" w:customStyle="1" w:styleId="TableParagraph">
    <w:name w:val="Table Paragraph"/>
    <w:basedOn w:val="Normal"/>
    <w:uiPriority w:val="1"/>
    <w:qFormat/>
    <w:rsid w:val="00520117"/>
    <w:pPr>
      <w:widowControl w:val="0"/>
      <w:autoSpaceDE w:val="0"/>
      <w:autoSpaceDN w:val="0"/>
      <w:spacing w:before="17"/>
      <w:ind w:left="80"/>
    </w:pPr>
    <w:rPr>
      <w:rFonts w:ascii="Calibri" w:eastAsia="Calibri" w:hAnsi="Calibri" w:cs="Calibri"/>
      <w:szCs w:val="22"/>
      <w:lang w:bidi="en-US"/>
    </w:rPr>
  </w:style>
  <w:style w:type="paragraph" w:styleId="CommentText">
    <w:name w:val="annotation text"/>
    <w:basedOn w:val="Normal"/>
    <w:link w:val="CommentTextChar"/>
    <w:uiPriority w:val="99"/>
    <w:unhideWhenUsed/>
    <w:rsid w:val="00505187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5187"/>
    <w:rPr>
      <w:rFonts w:ascii="Calibri" w:eastAsia="Calibri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609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09E"/>
    <w:pPr>
      <w:widowControl/>
      <w:autoSpaceDE/>
      <w:autoSpaceDN/>
    </w:pPr>
    <w:rPr>
      <w:rFonts w:asciiTheme="minorHAnsi" w:eastAsiaTheme="minorEastAsia" w:hAnsiTheme="minorHAnsi" w:cstheme="minorBid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09E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FE43D0"/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B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niting.referral@vt.uniting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.or\OneDrive%20-%20Uniting%20(Victoria%20and%20Tasmania)%20Limited\Desktop\Uniting%20Referral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E4A5F-CFCD-4C0F-8FE6-9421BA2C6E91}"/>
      </w:docPartPr>
      <w:docPartBody>
        <w:p w:rsidR="005C156D" w:rsidRDefault="005C156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Elliot Pro">
    <w:altName w:val="Corbe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Elliot Pro Heavy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Ellio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56D"/>
    <w:rsid w:val="005C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Uniting">
  <a:themeElements>
    <a:clrScheme name="Uniting sRGB">
      <a:dk1>
        <a:srgbClr val="0A0000"/>
      </a:dk1>
      <a:lt1>
        <a:srgbClr val="FFFFFF"/>
      </a:lt1>
      <a:dk2>
        <a:srgbClr val="A20066"/>
      </a:dk2>
      <a:lt2>
        <a:srgbClr val="6AD1E3"/>
      </a:lt2>
      <a:accent1>
        <a:srgbClr val="FFD100"/>
      </a:accent1>
      <a:accent2>
        <a:srgbClr val="BBBCBC"/>
      </a:accent2>
      <a:accent3>
        <a:srgbClr val="84BD00"/>
      </a:accent3>
      <a:accent4>
        <a:srgbClr val="A1D6CA"/>
      </a:accent4>
      <a:accent5>
        <a:srgbClr val="D14124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ting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Technic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95EDAF8484E4D9EDF5594FC36DCF6" ma:contentTypeVersion="21" ma:contentTypeDescription="Create a new document." ma:contentTypeScope="" ma:versionID="830f51b452d8db3e19632ee249412891">
  <xsd:schema xmlns:xsd="http://www.w3.org/2001/XMLSchema" xmlns:xs="http://www.w3.org/2001/XMLSchema" xmlns:p="http://schemas.microsoft.com/office/2006/metadata/properties" xmlns:ns2="19fdf7fb-618a-474f-9852-e305e8ec5d00" xmlns:ns3="c1279bd1-b2fd-48e8-88ae-89be92a7c7f9" targetNamespace="http://schemas.microsoft.com/office/2006/metadata/properties" ma:root="true" ma:fieldsID="5673ac1a16e0db1fd8b779c96d945a5f" ns2:_="" ns3:_="">
    <xsd:import namespace="19fdf7fb-618a-474f-9852-e305e8ec5d00"/>
    <xsd:import namespace="c1279bd1-b2fd-48e8-88ae-89be92a7c7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Endorsed_x0020_By" minOccurs="0"/>
                <xsd:element ref="ns2:b53i" minOccurs="0"/>
                <xsd:element ref="ns2:Document_x0020_Number" minOccurs="0"/>
                <xsd:element ref="ns2:Policy_x0020_Area" minOccurs="0"/>
                <xsd:element ref="ns2:Doc_x0020_Type" minOccurs="0"/>
                <xsd:element ref="ns2:Area" minOccurs="0"/>
                <xsd:element ref="ns2:MediaServiceEventHashCode" minOccurs="0"/>
                <xsd:element ref="ns2:MediaServiceGenerationTime" minOccurs="0"/>
                <xsd:element ref="ns2:Date" minOccurs="0"/>
                <xsd:element ref="ns2:_Flow_SignoffStatu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df7fb-618a-474f-9852-e305e8ec5d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Endorsed_x0020_By" ma:index="12" nillable="true" ma:displayName="Endorsed By" ma:internalName="Endorsed_x0020_By">
      <xsd:simpleType>
        <xsd:restriction base="dms:Text">
          <xsd:maxLength value="255"/>
        </xsd:restriction>
      </xsd:simpleType>
    </xsd:element>
    <xsd:element name="b53i" ma:index="13" nillable="true" ma:displayName="Document Owner" ma:internalName="b53i">
      <xsd:simpleType>
        <xsd:restriction base="dms:Text"/>
      </xsd:simpleType>
    </xsd:element>
    <xsd:element name="Document_x0020_Number" ma:index="14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Policy_x0020_Area" ma:index="15" nillable="true" ma:displayName="Policy Area" ma:internalName="Policy_x0020_Area">
      <xsd:simpleType>
        <xsd:restriction base="dms:Text">
          <xsd:maxLength value="255"/>
        </xsd:restriction>
      </xsd:simpleType>
    </xsd:element>
    <xsd:element name="Doc_x0020_Type" ma:index="16" nillable="true" ma:displayName="Document Type" ma:default="Policy" ma:format="Dropdown" ma:internalName="Doc_x0020_Type">
      <xsd:simpleType>
        <xsd:restriction base="dms:Choice">
          <xsd:enumeration value="Policy"/>
          <xsd:enumeration value="Protocol"/>
          <xsd:enumeration value="Procedure"/>
          <xsd:enumeration value="Protocol/Procedure"/>
          <xsd:enumeration value="Work Instruction"/>
          <xsd:enumeration value="Form"/>
          <xsd:enumeration value="Template"/>
          <xsd:enumeration value="Framework"/>
          <xsd:enumeration value="Terms of Reference"/>
          <xsd:enumeration value="Other"/>
        </xsd:restriction>
      </xsd:simpleType>
    </xsd:element>
    <xsd:element name="Area" ma:index="17" nillable="true" ma:displayName="Policy Area" ma:default="Community, Partnerships &amp; Reputation" ma:format="Dropdown" ma:internalName="Area">
      <xsd:simpleType>
        <xsd:restriction base="dms:Choice">
          <xsd:enumeration value="Community, Partnerships &amp; Reputation"/>
          <xsd:enumeration value="Finance and Asset Management"/>
          <xsd:enumeration value="Quality, Risk &amp; Compliance"/>
          <xsd:enumeration value="Organisation Governance"/>
          <xsd:enumeration value="People &amp; Culture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Date" ma:index="20" nillable="true" ma:displayName="Date of upload " ma:default="[today]" ma:format="DateOnly" ma:internalName="Date">
      <xsd:simpleType>
        <xsd:restriction base="dms:DateTim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79bd1-b2fd-48e8-88ae-89be92a7c7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279bd1-b2fd-48e8-88ae-89be92a7c7f9">
      <UserInfo>
        <DisplayName>Jessica Kaplonyi</DisplayName>
        <AccountId>25</AccountId>
        <AccountType/>
      </UserInfo>
    </SharedWithUsers>
    <Date xmlns="19fdf7fb-618a-474f-9852-e305e8ec5d00">2021-06-23T01:03:00+00:00</Date>
    <b53i xmlns="19fdf7fb-618a-474f-9852-e305e8ec5d00" xsi:nil="true"/>
    <_Flow_SignoffStatus xmlns="19fdf7fb-618a-474f-9852-e305e8ec5d00">Approved</_Flow_SignoffStatus>
    <Document_x0020_Number xmlns="19fdf7fb-618a-474f-9852-e305e8ec5d00">UF-089</Document_x0020_Number>
    <Endorsed_x0020_By xmlns="19fdf7fb-618a-474f-9852-e305e8ec5d00">Senior Manager, Nursing &amp; Allied Health - Consumer Directed Services </Endorsed_x0020_By>
    <Doc_x0020_Type xmlns="19fdf7fb-618a-474f-9852-e305e8ec5d00">Form</Doc_x0020_Type>
    <Area xmlns="19fdf7fb-618a-474f-9852-e305e8ec5d00">Quality, Risk &amp; Compliance</Area>
    <Policy_x0020_Area xmlns="19fdf7fb-618a-474f-9852-e305e8ec5d00">Quality, Risk &amp; Compliance</Policy_x0020_Area>
  </documentManagement>
</p:properties>
</file>

<file path=customXml/itemProps1.xml><?xml version="1.0" encoding="utf-8"?>
<ds:datastoreItem xmlns:ds="http://schemas.openxmlformats.org/officeDocument/2006/customXml" ds:itemID="{FBF5CF9A-5F9C-4239-9873-6DB3A54B19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EED5B7-13EE-4280-B957-C11C7AA04768}"/>
</file>

<file path=customXml/itemProps3.xml><?xml version="1.0" encoding="utf-8"?>
<ds:datastoreItem xmlns:ds="http://schemas.openxmlformats.org/officeDocument/2006/customXml" ds:itemID="{98547F37-081A-4AAB-A80F-7D666C6FBC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DD650A-CD09-4972-BCB8-A3B5BCFC513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cb40bcf-72c4-4b4d-93f5-c9430e9b419d"/>
    <ds:schemaRef ds:uri="http://schemas.microsoft.com/office/infopath/2007/PartnerControls"/>
    <ds:schemaRef ds:uri="5f353b4c-2c39-4b02-ba6b-1930d38af3f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Uniting Referral form</Template>
  <TotalTime>7</TotalTime>
  <Pages>2</Pages>
  <Words>441</Words>
  <Characters>2516</Characters>
  <Application>Microsoft Office Word</Application>
  <DocSecurity>0</DocSecurity>
  <Lines>20</Lines>
  <Paragraphs>5</Paragraphs>
  <ScaleCrop>false</ScaleCrop>
  <Company>M&amp;C Saatchi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Uniting Referral form NDIS </dc:title>
  <dc:subject/>
  <dc:creator>Michael Or</dc:creator>
  <cp:keywords/>
  <cp:lastModifiedBy>Chantal Barklem</cp:lastModifiedBy>
  <cp:revision>33</cp:revision>
  <dcterms:created xsi:type="dcterms:W3CDTF">2021-05-21T04:03:00Z</dcterms:created>
  <dcterms:modified xsi:type="dcterms:W3CDTF">2021-06-23T00:57:00Z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0x01010002C95EDAF8484E4D9EDF5594FC36DCF6</vt:lpwstr>
  </property>
  <property fmtid="{D5CDD505-2E9C-101B-9397-08002B2CF9AE}" pid="3" name="_dlc_DocIdItemGuid">
    <vt:lpwstr>1b173f1a-1abe-4247-a426-21d80b75519f</vt:lpwstr>
  </property>
</Properties>
</file>